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CFA" w:rsidRPr="004576EF" w:rsidRDefault="009A5CFA" w:rsidP="009A5CFA">
      <w:pPr>
        <w:tabs>
          <w:tab w:val="left" w:pos="426"/>
        </w:tabs>
        <w:spacing w:line="259" w:lineRule="auto"/>
        <w:ind w:firstLine="545"/>
        <w:jc w:val="left"/>
        <w:rPr>
          <w:rFonts w:ascii="Times New Roman" w:hAnsi="Times New Roman"/>
          <w:szCs w:val="24"/>
        </w:rPr>
      </w:pPr>
      <w:r w:rsidRPr="004576EF">
        <w:rPr>
          <w:rFonts w:ascii="Times New Roman" w:hAnsi="Times New Roman"/>
          <w:szCs w:val="24"/>
        </w:rPr>
        <w:t xml:space="preserve">Nr. înreg. </w:t>
      </w:r>
      <w:r w:rsidR="00282DA0">
        <w:rPr>
          <w:rFonts w:ascii="Times New Roman" w:hAnsi="Times New Roman"/>
          <w:szCs w:val="24"/>
        </w:rPr>
        <w:t xml:space="preserve">4429 / </w:t>
      </w:r>
      <w:bookmarkStart w:id="0" w:name="_GoBack"/>
      <w:bookmarkEnd w:id="0"/>
      <w:r w:rsidR="00771759">
        <w:rPr>
          <w:rFonts w:ascii="Times New Roman" w:hAnsi="Times New Roman"/>
          <w:szCs w:val="24"/>
        </w:rPr>
        <w:t>4.11.2024</w:t>
      </w:r>
    </w:p>
    <w:p w:rsidR="009A5CFA" w:rsidRPr="004576EF" w:rsidRDefault="009A5CFA" w:rsidP="009A5CFA">
      <w:pPr>
        <w:tabs>
          <w:tab w:val="left" w:pos="426"/>
        </w:tabs>
        <w:spacing w:after="319" w:line="259" w:lineRule="auto"/>
        <w:ind w:firstLine="545"/>
        <w:jc w:val="left"/>
        <w:rPr>
          <w:rFonts w:ascii="Times New Roman" w:hAnsi="Times New Roman"/>
          <w:szCs w:val="24"/>
        </w:rPr>
      </w:pPr>
      <w:r w:rsidRPr="004576EF">
        <w:rPr>
          <w:rFonts w:ascii="Times New Roman" w:hAnsi="Times New Roman"/>
          <w:szCs w:val="24"/>
        </w:rPr>
        <w:t>Aprobat în CA din</w:t>
      </w:r>
    </w:p>
    <w:p w:rsidR="009A5CFA" w:rsidRPr="004576EF" w:rsidRDefault="009A5CFA" w:rsidP="009A5CFA">
      <w:pPr>
        <w:tabs>
          <w:tab w:val="left" w:pos="426"/>
        </w:tabs>
        <w:rPr>
          <w:rFonts w:ascii="Times New Roman" w:hAnsi="Times New Roman"/>
          <w:b/>
          <w:szCs w:val="24"/>
        </w:rPr>
      </w:pPr>
    </w:p>
    <w:p w:rsidR="009A5CFA" w:rsidRPr="004576EF" w:rsidRDefault="009A5CFA" w:rsidP="009A5CFA">
      <w:pPr>
        <w:tabs>
          <w:tab w:val="left" w:pos="426"/>
        </w:tabs>
        <w:ind w:firstLine="545"/>
        <w:jc w:val="center"/>
        <w:rPr>
          <w:rFonts w:ascii="Times New Roman" w:hAnsi="Times New Roman"/>
          <w:b/>
          <w:szCs w:val="24"/>
        </w:rPr>
      </w:pPr>
      <w:r w:rsidRPr="004576EF">
        <w:rPr>
          <w:rFonts w:ascii="Times New Roman" w:hAnsi="Times New Roman"/>
          <w:b/>
          <w:szCs w:val="24"/>
        </w:rPr>
        <w:t>Planul de Acţiune al Şcolii</w:t>
      </w:r>
    </w:p>
    <w:p w:rsidR="009A5CFA" w:rsidRPr="004576EF" w:rsidRDefault="009A5CFA" w:rsidP="009A5CFA">
      <w:pPr>
        <w:tabs>
          <w:tab w:val="left" w:pos="426"/>
        </w:tabs>
        <w:ind w:firstLine="545"/>
        <w:jc w:val="center"/>
        <w:rPr>
          <w:rFonts w:ascii="Times New Roman" w:hAnsi="Times New Roman"/>
          <w:b/>
          <w:szCs w:val="24"/>
        </w:rPr>
      </w:pPr>
      <w:r w:rsidRPr="004576EF">
        <w:rPr>
          <w:rFonts w:ascii="Times New Roman" w:hAnsi="Times New Roman"/>
          <w:b/>
          <w:szCs w:val="24"/>
        </w:rPr>
        <w:t>pentru Învăţământul Profesional şi Tehnic</w:t>
      </w:r>
    </w:p>
    <w:p w:rsidR="009A5CFA" w:rsidRPr="004576EF" w:rsidRDefault="009A5CFA" w:rsidP="009A5CFA">
      <w:pPr>
        <w:tabs>
          <w:tab w:val="left" w:pos="426"/>
        </w:tabs>
        <w:ind w:firstLine="545"/>
        <w:jc w:val="center"/>
        <w:rPr>
          <w:rFonts w:ascii="Times New Roman" w:hAnsi="Times New Roman"/>
          <w:b/>
          <w:szCs w:val="24"/>
        </w:rPr>
      </w:pPr>
      <w:r w:rsidRPr="004576EF">
        <w:rPr>
          <w:rFonts w:ascii="Times New Roman" w:hAnsi="Times New Roman"/>
          <w:b/>
          <w:szCs w:val="24"/>
        </w:rPr>
        <w:t>(P.A.S.)</w:t>
      </w:r>
    </w:p>
    <w:p w:rsidR="009A5CFA" w:rsidRPr="004576EF" w:rsidRDefault="009A5CFA" w:rsidP="009A5CFA">
      <w:pPr>
        <w:tabs>
          <w:tab w:val="left" w:pos="426"/>
        </w:tabs>
        <w:ind w:firstLine="545"/>
        <w:jc w:val="center"/>
        <w:rPr>
          <w:rFonts w:ascii="Times New Roman" w:hAnsi="Times New Roman"/>
          <w:b/>
          <w:szCs w:val="24"/>
        </w:rPr>
      </w:pPr>
      <w:r w:rsidRPr="004576EF">
        <w:rPr>
          <w:rFonts w:ascii="Times New Roman" w:hAnsi="Times New Roman"/>
          <w:b/>
          <w:szCs w:val="24"/>
        </w:rPr>
        <w:t>Perioada 2024 – 2028</w:t>
      </w:r>
    </w:p>
    <w:p w:rsidR="009A5CFA" w:rsidRPr="004576EF" w:rsidRDefault="009A5CFA" w:rsidP="009A5CFA">
      <w:pPr>
        <w:tabs>
          <w:tab w:val="left" w:pos="426"/>
        </w:tabs>
        <w:spacing w:after="29" w:line="259" w:lineRule="auto"/>
        <w:ind w:firstLine="545"/>
        <w:jc w:val="center"/>
        <w:rPr>
          <w:rFonts w:ascii="Times New Roman" w:hAnsi="Times New Roman"/>
          <w:szCs w:val="24"/>
        </w:rPr>
      </w:pPr>
    </w:p>
    <w:p w:rsidR="00C94BF6" w:rsidRPr="004576EF" w:rsidRDefault="009A5CFA" w:rsidP="009A5CFA">
      <w:pPr>
        <w:tabs>
          <w:tab w:val="left" w:pos="6105"/>
        </w:tabs>
        <w:ind w:firstLine="1560"/>
        <w:rPr>
          <w:rFonts w:ascii="Times New Roman" w:hAnsi="Times New Roman"/>
          <w:szCs w:val="24"/>
        </w:rPr>
      </w:pPr>
      <w:r w:rsidRPr="004576EF">
        <w:rPr>
          <w:rFonts w:ascii="Times New Roman" w:hAnsi="Times New Roman"/>
          <w:noProof/>
          <w:szCs w:val="24"/>
          <w:lang w:val="en-US"/>
        </w:rPr>
        <mc:AlternateContent>
          <mc:Choice Requires="wpg">
            <w:drawing>
              <wp:inline distT="0" distB="0" distL="0" distR="0" wp14:anchorId="09CF13D4" wp14:editId="68385C1E">
                <wp:extent cx="4641574" cy="2643809"/>
                <wp:effectExtent l="19050" t="19050" r="26035" b="23495"/>
                <wp:docPr id="144786" name="Group 105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574" cy="2643809"/>
                          <a:chOff x="0" y="0"/>
                          <a:chExt cx="50361" cy="28321"/>
                        </a:xfrm>
                      </wpg:grpSpPr>
                      <wps:wsp>
                        <wps:cNvPr id="144787" name="Rectangle 71"/>
                        <wps:cNvSpPr>
                          <a:spLocks noChangeArrowheads="1"/>
                        </wps:cNvSpPr>
                        <wps:spPr bwMode="auto">
                          <a:xfrm>
                            <a:off x="12484" y="2903"/>
                            <a:ext cx="518" cy="2079"/>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E927DB" w:rsidRDefault="00E927DB" w:rsidP="009A5CFA">
                              <w:pPr>
                                <w:spacing w:after="160" w:line="259" w:lineRule="auto"/>
                                <w:jc w:val="left"/>
                              </w:pPr>
                            </w:p>
                          </w:txbxContent>
                        </wps:txbx>
                        <wps:bodyPr rot="0" vert="horz" wrap="square" lIns="0" tIns="0" rIns="0" bIns="0" anchor="t" anchorCtr="0" upright="1">
                          <a:noAutofit/>
                        </wps:bodyPr>
                      </wps:wsp>
                      <pic:pic xmlns:pic="http://schemas.openxmlformats.org/drawingml/2006/picture">
                        <pic:nvPicPr>
                          <pic:cNvPr id="144788" name="Picture 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1" cy="28321"/>
                          </a:xfrm>
                          <a:prstGeom prst="rect">
                            <a:avLst/>
                          </a:prstGeom>
                          <a:noFill/>
                          <a:ln>
                            <a:solidFill>
                              <a:schemeClr val="accent1"/>
                            </a:solidFill>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CF13D4" id="Group 105419" o:spid="_x0000_s1026" style="width:365.5pt;height:208.15pt;mso-position-horizontal-relative:char;mso-position-vertical-relative:line" coordsize="50361,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">
                <v:rect id="Rectangle 71" o:spid="_x0000_s1027" style="position:absolute;left:12484;top:290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E0sQA&#10;AADfAAAADwAAAGRycy9kb3ducmV2LnhtbERPTWvCQBC9F/wPywje6kaNGqKrSEGxl1Kj4HXMjkkw&#10;O5tmV03/fbdQ6PHxvpfrztTiQa2rLCsYDSMQxLnVFRcKTsftawLCeWSNtWVS8E0O1qveyxJTbZ98&#10;oEfmCxFC2KWooPS+SaV0eUkG3dA2xIG72tagD7AtpG7xGcJNLcdRNJMGKw4NJTb0VlJ+y+5GQfY+&#10;PVzcxn3GXx/TZLs3511TTZQa9LvNAoSnzv+L/9x7HebH8TyZw++fAE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hNLEAAAA3wAAAA8AAAAAAAAAAAAAAAAAmAIAAGRycy9k&#10;b3ducmV2LnhtbFBLBQYAAAAABAAEAPUAAACJAwAAAAA=&#10;" filled="f" strokecolor="#4f81bd [3204]">
                  <v:textbox inset="0,0,0,0">
                    <w:txbxContent>
                      <w:p w:rsidR="00E927DB" w:rsidRDefault="00E927DB" w:rsidP="009A5CFA">
                        <w:pPr>
                          <w:spacing w:after="160" w:line="259" w:lineRule="auto"/>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8" type="#_x0000_t75" style="position:absolute;width:50361;height:28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b23EAAAA3wAAAA8AAABkcnMvZG93bnJldi54bWxET01rwkAQvRf8D8sIvdWNYm2IriIFJYde&#10;jL14G7JjEs3OhuzWpP31nUOhx8f73uxG16oH9aHxbGA+S0ARl942XBn4PB9eUlAhIltsPZOBbwqw&#10;206eNphZP/CJHkWslIRwyNBAHWOXaR3KmhyGme+Ihbv63mEU2Ffa9jhIuGv1IklW2mHD0lBjR+81&#10;lffiyxko0uPpx99urx0Pl6FYfeRxcc6NeZ6O+zWoSGP8F/+5cyvzl8u3VAbLHwG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b23EAAAA3wAAAA8AAAAAAAAAAAAAAAAA&#10;nwIAAGRycy9kb3ducmV2LnhtbFBLBQYAAAAABAAEAPcAAACQAwAAAAA=&#10;" stroked="t" strokecolor="#4f81bd [3204]">
                  <v:imagedata r:id="rId9" o:title=""/>
                </v:shape>
                <w10:anchorlock/>
              </v:group>
            </w:pict>
          </mc:Fallback>
        </mc:AlternateContent>
      </w:r>
      <w:r w:rsidRPr="004576EF">
        <w:rPr>
          <w:rFonts w:ascii="Times New Roman" w:hAnsi="Times New Roman"/>
          <w:szCs w:val="24"/>
        </w:rPr>
        <w:tab/>
      </w:r>
    </w:p>
    <w:p w:rsidR="009A5CFA" w:rsidRPr="004576EF" w:rsidRDefault="009A5CFA" w:rsidP="009A5CFA">
      <w:pPr>
        <w:tabs>
          <w:tab w:val="left" w:pos="6105"/>
        </w:tabs>
        <w:ind w:firstLine="1560"/>
        <w:rPr>
          <w:rFonts w:ascii="Times New Roman" w:hAnsi="Times New Roman"/>
          <w:szCs w:val="24"/>
        </w:rPr>
      </w:pPr>
    </w:p>
    <w:p w:rsidR="009A5CFA" w:rsidRPr="004576EF" w:rsidRDefault="009A5CFA" w:rsidP="009A5CFA">
      <w:pPr>
        <w:tabs>
          <w:tab w:val="left" w:pos="6105"/>
        </w:tabs>
        <w:ind w:left="1418" w:firstLine="1843"/>
        <w:rPr>
          <w:rFonts w:ascii="Times New Roman" w:hAnsi="Times New Roman"/>
          <w:szCs w:val="24"/>
        </w:rPr>
      </w:pPr>
      <w:r w:rsidRPr="004576EF">
        <w:rPr>
          <w:rFonts w:ascii="Times New Roman" w:hAnsi="Times New Roman"/>
          <w:noProof/>
          <w:szCs w:val="24"/>
          <w:lang w:val="en-US"/>
        </w:rPr>
        <w:drawing>
          <wp:inline distT="0" distB="0" distL="0" distR="0" wp14:anchorId="2EDC1504" wp14:editId="4C1F127E">
            <wp:extent cx="2830168" cy="2209800"/>
            <wp:effectExtent l="19050" t="19050" r="27940" b="19050"/>
            <wp:docPr id="3" name="Picture 3" descr="C:\Users\Director\Desktop\Documente 2024-2025\CORP 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Desktop\Documente 2024-2025\CORP NO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0850" cy="2225949"/>
                    </a:xfrm>
                    <a:prstGeom prst="rect">
                      <a:avLst/>
                    </a:prstGeom>
                    <a:noFill/>
                    <a:ln>
                      <a:solidFill>
                        <a:schemeClr val="accent1"/>
                      </a:solidFill>
                    </a:ln>
                  </pic:spPr>
                </pic:pic>
              </a:graphicData>
            </a:graphic>
          </wp:inline>
        </w:drawing>
      </w:r>
    </w:p>
    <w:p w:rsidR="00921608" w:rsidRPr="004576EF" w:rsidRDefault="00921608" w:rsidP="009A5CFA">
      <w:pPr>
        <w:tabs>
          <w:tab w:val="left" w:pos="6105"/>
        </w:tabs>
        <w:ind w:left="1418" w:firstLine="1843"/>
        <w:rPr>
          <w:rFonts w:ascii="Times New Roman" w:hAnsi="Times New Roman"/>
          <w:szCs w:val="24"/>
        </w:rPr>
      </w:pPr>
    </w:p>
    <w:p w:rsidR="004576EF" w:rsidRDefault="00E927DB" w:rsidP="009A5CFA">
      <w:pPr>
        <w:tabs>
          <w:tab w:val="left" w:pos="6105"/>
        </w:tabs>
        <w:ind w:left="1418" w:firstLine="1843"/>
        <w:rPr>
          <w:rFonts w:ascii="Times New Roman" w:hAnsi="Times New Roman"/>
          <w:b/>
          <w:szCs w:val="24"/>
        </w:rPr>
      </w:pPr>
      <w:r w:rsidRPr="004576EF">
        <w:rPr>
          <w:rFonts w:ascii="Times New Roman" w:hAnsi="Times New Roman"/>
          <w:b/>
          <w:szCs w:val="24"/>
        </w:rPr>
        <w:t xml:space="preserve">     </w:t>
      </w:r>
    </w:p>
    <w:p w:rsidR="004576EF" w:rsidRDefault="004576EF" w:rsidP="009A5CFA">
      <w:pPr>
        <w:tabs>
          <w:tab w:val="left" w:pos="6105"/>
        </w:tabs>
        <w:ind w:left="1418" w:firstLine="1843"/>
        <w:rPr>
          <w:rFonts w:ascii="Times New Roman" w:hAnsi="Times New Roman"/>
          <w:b/>
          <w:szCs w:val="24"/>
        </w:rPr>
      </w:pPr>
    </w:p>
    <w:p w:rsidR="00F821DA" w:rsidRPr="004576EF" w:rsidRDefault="00E927DB" w:rsidP="009A5CFA">
      <w:pPr>
        <w:tabs>
          <w:tab w:val="left" w:pos="6105"/>
        </w:tabs>
        <w:ind w:left="1418" w:firstLine="1843"/>
        <w:rPr>
          <w:rFonts w:ascii="Times New Roman" w:hAnsi="Times New Roman"/>
          <w:b/>
          <w:szCs w:val="24"/>
        </w:rPr>
      </w:pPr>
      <w:r w:rsidRPr="004576EF">
        <w:rPr>
          <w:rFonts w:ascii="Times New Roman" w:hAnsi="Times New Roman"/>
          <w:b/>
          <w:szCs w:val="24"/>
        </w:rPr>
        <w:t xml:space="preserve">  CUPRINS </w:t>
      </w:r>
    </w:p>
    <w:p w:rsidR="00E927DB" w:rsidRPr="004576EF" w:rsidRDefault="00E927DB" w:rsidP="009A5CFA">
      <w:pPr>
        <w:tabs>
          <w:tab w:val="left" w:pos="6105"/>
        </w:tabs>
        <w:ind w:left="1418" w:firstLine="1843"/>
        <w:rPr>
          <w:rFonts w:ascii="Times New Roman" w:hAnsi="Times New Roman"/>
          <w:b/>
          <w:szCs w:val="24"/>
        </w:rPr>
      </w:pPr>
    </w:p>
    <w:p w:rsidR="00E927DB" w:rsidRPr="004576EF" w:rsidRDefault="00E927DB" w:rsidP="009A5CFA">
      <w:pPr>
        <w:tabs>
          <w:tab w:val="left" w:pos="6105"/>
        </w:tabs>
        <w:ind w:left="1418" w:firstLine="1843"/>
        <w:rPr>
          <w:rFonts w:ascii="Times New Roman" w:hAnsi="Times New Roman"/>
          <w:b/>
          <w:szCs w:val="24"/>
        </w:rPr>
      </w:pPr>
    </w:p>
    <w:p w:rsidR="00E927DB" w:rsidRPr="004576EF" w:rsidRDefault="00E927DB" w:rsidP="009A5CFA">
      <w:pPr>
        <w:tabs>
          <w:tab w:val="left" w:pos="6105"/>
        </w:tabs>
        <w:ind w:left="1418" w:firstLine="1843"/>
        <w:rPr>
          <w:rFonts w:ascii="Times New Roman" w:hAnsi="Times New Roman"/>
          <w:b/>
          <w:szCs w:val="24"/>
        </w:rPr>
      </w:pPr>
    </w:p>
    <w:p w:rsidR="00E927DB" w:rsidRPr="004576EF" w:rsidRDefault="004576EF" w:rsidP="00D262C0">
      <w:pPr>
        <w:pStyle w:val="1-Capitol-PAS"/>
        <w:ind w:firstLine="0"/>
        <w:jc w:val="both"/>
        <w:rPr>
          <w:rFonts w:ascii="Times New Roman" w:hAnsi="Times New Roman" w:cs="Times New Roman"/>
        </w:rPr>
      </w:pPr>
      <w:r w:rsidRPr="004576EF">
        <w:rPr>
          <w:rFonts w:ascii="Times New Roman" w:hAnsi="Times New Roman" w:cs="Times New Roman"/>
        </w:rPr>
        <w:t xml:space="preserve">           </w:t>
      </w:r>
      <w:r w:rsidR="00E927DB" w:rsidRPr="004576EF">
        <w:rPr>
          <w:rFonts w:ascii="Times New Roman" w:hAnsi="Times New Roman" w:cs="Times New Roman"/>
        </w:rPr>
        <w:t>1 Contextul  Viziune și misiune....................</w:t>
      </w:r>
      <w:r w:rsidRPr="004576EF">
        <w:rPr>
          <w:rFonts w:ascii="Times New Roman" w:hAnsi="Times New Roman" w:cs="Times New Roman"/>
        </w:rPr>
        <w:t>...............</w:t>
      </w:r>
      <w:r w:rsidR="00E927DB" w:rsidRPr="004576EF">
        <w:rPr>
          <w:rFonts w:ascii="Times New Roman" w:hAnsi="Times New Roman" w:cs="Times New Roman"/>
        </w:rPr>
        <w:t>............................................</w:t>
      </w:r>
      <w:r w:rsidR="00D262C0">
        <w:rPr>
          <w:rFonts w:ascii="Times New Roman" w:hAnsi="Times New Roman" w:cs="Times New Roman"/>
        </w:rPr>
        <w:t>....</w:t>
      </w:r>
      <w:r>
        <w:rPr>
          <w:rFonts w:ascii="Times New Roman" w:hAnsi="Times New Roman" w:cs="Times New Roman"/>
        </w:rPr>
        <w:t>..</w:t>
      </w:r>
      <w:r w:rsidR="00E927DB" w:rsidRPr="004576EF">
        <w:rPr>
          <w:rFonts w:ascii="Times New Roman" w:hAnsi="Times New Roman" w:cs="Times New Roman"/>
        </w:rPr>
        <w:t>.....</w:t>
      </w:r>
      <w:r w:rsidR="00D262C0">
        <w:rPr>
          <w:rFonts w:ascii="Times New Roman" w:hAnsi="Times New Roman" w:cs="Times New Roman"/>
        </w:rPr>
        <w:t>..</w:t>
      </w:r>
      <w:r w:rsidR="00E927DB" w:rsidRPr="004576EF">
        <w:rPr>
          <w:rFonts w:ascii="Times New Roman" w:hAnsi="Times New Roman" w:cs="Times New Roman"/>
        </w:rPr>
        <w:t>............................ 3</w:t>
      </w:r>
    </w:p>
    <w:p w:rsidR="00E927DB" w:rsidRPr="004576EF" w:rsidRDefault="00E927DB" w:rsidP="00D262C0">
      <w:pPr>
        <w:pStyle w:val="2-SubTitlu1-PAS"/>
      </w:pPr>
      <w:r w:rsidRPr="004576EF">
        <w:t xml:space="preserve">           2. Scurt istoric.............................................</w:t>
      </w:r>
      <w:r w:rsidR="004576EF" w:rsidRPr="004576EF">
        <w:t>...................</w:t>
      </w:r>
      <w:r w:rsidRPr="004576EF">
        <w:t>..............................................</w:t>
      </w:r>
      <w:r w:rsidR="00D262C0">
        <w:t>.....</w:t>
      </w:r>
      <w:r w:rsidRPr="004576EF">
        <w:t>..</w:t>
      </w:r>
      <w:r w:rsidR="004576EF">
        <w:t>..</w:t>
      </w:r>
      <w:r w:rsidR="00D262C0">
        <w:t>.</w:t>
      </w:r>
      <w:r w:rsidRPr="004576EF">
        <w:t>.</w:t>
      </w:r>
      <w:r w:rsidR="004576EF" w:rsidRPr="004576EF">
        <w:t>...............................3</w:t>
      </w:r>
    </w:p>
    <w:p w:rsidR="004576EF" w:rsidRPr="004576EF" w:rsidRDefault="004576EF" w:rsidP="00D262C0">
      <w:pPr>
        <w:pStyle w:val="2-SubTitlu1-PAS"/>
      </w:pPr>
      <w:r w:rsidRPr="004576EF">
        <w:t xml:space="preserve">            3. Dinamica profilurilor .......................................................................................</w:t>
      </w:r>
      <w:r w:rsidR="00D262C0">
        <w:t>....</w:t>
      </w:r>
      <w:r w:rsidRPr="004576EF">
        <w:t>.</w:t>
      </w:r>
      <w:r w:rsidR="00D262C0">
        <w:t>.</w:t>
      </w:r>
      <w:r w:rsidRPr="004576EF">
        <w:t>............</w:t>
      </w:r>
      <w:r>
        <w:t>..</w:t>
      </w:r>
      <w:r w:rsidRPr="004576EF">
        <w:t>........................4</w:t>
      </w:r>
    </w:p>
    <w:p w:rsidR="00E927DB" w:rsidRPr="004576EF" w:rsidRDefault="004576EF" w:rsidP="00D262C0">
      <w:pPr>
        <w:pStyle w:val="2-SubTitlu1-PAS"/>
      </w:pPr>
      <w:r w:rsidRPr="004576EF">
        <w:t xml:space="preserve">            4. Mediul extern PESTE………………………………………………</w:t>
      </w:r>
      <w:r w:rsidR="00D262C0">
        <w:t>.</w:t>
      </w:r>
      <w:r w:rsidRPr="004576EF">
        <w:t>…</w:t>
      </w:r>
      <w:r w:rsidR="00D262C0">
        <w:t>….</w:t>
      </w:r>
      <w:r w:rsidRPr="004576EF">
        <w:t>…………………….6</w:t>
      </w:r>
    </w:p>
    <w:p w:rsidR="00E927DB" w:rsidRDefault="004576EF" w:rsidP="00D262C0">
      <w:pPr>
        <w:pStyle w:val="2-SubTitlu1-PAS"/>
      </w:pPr>
      <w:r w:rsidRPr="004576EF">
        <w:t xml:space="preserve">             5. Planul local de acţiune pentru învăţământ (PLAI)</w:t>
      </w:r>
      <w:r>
        <w:t>..........………..……</w:t>
      </w:r>
      <w:r w:rsidR="00D262C0">
        <w:t>….</w:t>
      </w:r>
      <w:r>
        <w:t>……….........………...7</w:t>
      </w:r>
    </w:p>
    <w:p w:rsidR="004576EF" w:rsidRPr="004576EF" w:rsidRDefault="004576EF" w:rsidP="00D262C0">
      <w:pPr>
        <w:autoSpaceDE w:val="0"/>
        <w:autoSpaceDN w:val="0"/>
        <w:adjustRightInd w:val="0"/>
        <w:spacing w:after="0" w:line="276" w:lineRule="auto"/>
        <w:ind w:firstLine="142"/>
        <w:rPr>
          <w:rFonts w:ascii="Times New Roman" w:eastAsiaTheme="minorHAnsi" w:hAnsi="Times New Roman"/>
          <w:b/>
          <w:bCs/>
          <w:color w:val="000000"/>
          <w:szCs w:val="24"/>
          <w:lang w:val="en-US"/>
        </w:rPr>
      </w:pPr>
      <w:r>
        <w:rPr>
          <w:b/>
        </w:rPr>
        <w:t xml:space="preserve">            </w:t>
      </w:r>
      <w:r w:rsidR="0076697B">
        <w:rPr>
          <w:b/>
        </w:rPr>
        <w:t xml:space="preserve">   5.1</w:t>
      </w:r>
      <w:r>
        <w:rPr>
          <w:b/>
        </w:rPr>
        <w:t xml:space="preserve"> A</w:t>
      </w:r>
      <w:r w:rsidRPr="004576EF">
        <w:rPr>
          <w:rFonts w:ascii="Times New Roman" w:eastAsiaTheme="minorHAnsi" w:hAnsi="Times New Roman"/>
          <w:b/>
          <w:bCs/>
          <w:color w:val="000000"/>
          <w:szCs w:val="24"/>
          <w:lang w:val="en-US"/>
        </w:rPr>
        <w:t xml:space="preserve">naliza ÎPT </w:t>
      </w:r>
      <w:r>
        <w:rPr>
          <w:rFonts w:ascii="Times New Roman" w:eastAsiaTheme="minorHAnsi" w:hAnsi="Times New Roman"/>
          <w:b/>
          <w:bCs/>
          <w:color w:val="000000"/>
          <w:szCs w:val="24"/>
          <w:lang w:val="en-US"/>
        </w:rPr>
        <w:t>…</w:t>
      </w:r>
      <w:r w:rsidR="0076697B">
        <w:rPr>
          <w:rFonts w:ascii="Times New Roman" w:eastAsiaTheme="minorHAnsi" w:hAnsi="Times New Roman"/>
          <w:b/>
          <w:bCs/>
          <w:color w:val="000000"/>
          <w:szCs w:val="24"/>
          <w:lang w:val="en-US"/>
        </w:rPr>
        <w:t>…………</w:t>
      </w:r>
      <w:r>
        <w:rPr>
          <w:rFonts w:ascii="Times New Roman" w:eastAsiaTheme="minorHAnsi" w:hAnsi="Times New Roman"/>
          <w:b/>
          <w:bCs/>
          <w:color w:val="000000"/>
          <w:szCs w:val="24"/>
          <w:lang w:val="en-US"/>
        </w:rPr>
        <w:t>……………………………………</w:t>
      </w:r>
      <w:r w:rsidR="00D262C0">
        <w:rPr>
          <w:rFonts w:ascii="Times New Roman" w:eastAsiaTheme="minorHAnsi" w:hAnsi="Times New Roman"/>
          <w:b/>
          <w:bCs/>
          <w:color w:val="000000"/>
          <w:szCs w:val="24"/>
          <w:lang w:val="en-US"/>
        </w:rPr>
        <w:t>…</w:t>
      </w:r>
      <w:r>
        <w:rPr>
          <w:rFonts w:ascii="Times New Roman" w:eastAsiaTheme="minorHAnsi" w:hAnsi="Times New Roman"/>
          <w:b/>
          <w:bCs/>
          <w:color w:val="000000"/>
          <w:szCs w:val="24"/>
          <w:lang w:val="en-US"/>
        </w:rPr>
        <w:t>…………………… 9</w:t>
      </w:r>
    </w:p>
    <w:p w:rsidR="004576EF" w:rsidRDefault="004576EF" w:rsidP="00D262C0">
      <w:pPr>
        <w:pStyle w:val="2-SubTitlu1-PAS"/>
      </w:pPr>
      <w:r>
        <w:t xml:space="preserve">             6 . </w:t>
      </w:r>
      <w:r w:rsidRPr="004576EF">
        <w:t>Planul regional de acțiune pentru învățământ (PRAI)</w:t>
      </w:r>
      <w:r>
        <w:t>…………………</w:t>
      </w:r>
      <w:r w:rsidR="00D262C0">
        <w:t>….</w:t>
      </w:r>
      <w:r>
        <w:t>…………………..11</w:t>
      </w:r>
    </w:p>
    <w:p w:rsidR="004576EF" w:rsidRPr="004576EF" w:rsidRDefault="004576EF" w:rsidP="00D262C0">
      <w:pPr>
        <w:pStyle w:val="2-SubTitlu1-PAS"/>
      </w:pPr>
      <w:r>
        <w:t xml:space="preserve">             7. CDL-uri ………………………………………………………………</w:t>
      </w:r>
      <w:r w:rsidR="00D262C0">
        <w:t>…</w:t>
      </w:r>
      <w:r>
        <w:t>…………</w:t>
      </w:r>
      <w:r w:rsidR="00C84045">
        <w:t>..</w:t>
      </w:r>
      <w:r>
        <w:t>………….12</w:t>
      </w:r>
    </w:p>
    <w:p w:rsidR="00C84045" w:rsidRDefault="00C84045" w:rsidP="00D262C0">
      <w:pPr>
        <w:pStyle w:val="2-SubTitlu1-PAS"/>
      </w:pPr>
      <w:r>
        <w:t xml:space="preserve">             8.   </w:t>
      </w:r>
      <w:r w:rsidRPr="004576EF">
        <w:t>Analiza mediului intern</w:t>
      </w:r>
      <w:r w:rsidR="0076697B">
        <w:t>. Resurse materiale</w:t>
      </w:r>
      <w:r w:rsidRPr="004576EF">
        <w:t xml:space="preserve"> </w:t>
      </w:r>
      <w:r>
        <w:t>…………………………</w:t>
      </w:r>
      <w:r w:rsidR="00D262C0">
        <w:t>…</w:t>
      </w:r>
      <w:r w:rsidR="0076697B">
        <w:t>.</w:t>
      </w:r>
      <w:r>
        <w:t>……</w:t>
      </w:r>
      <w:r w:rsidR="0076697B">
        <w:t>….</w:t>
      </w:r>
      <w:r>
        <w:t>……………13</w:t>
      </w:r>
    </w:p>
    <w:p w:rsidR="00C84045" w:rsidRDefault="00C84045" w:rsidP="00D262C0">
      <w:pPr>
        <w:pStyle w:val="2-SubTitlu1-PAS"/>
      </w:pPr>
      <w:r>
        <w:t xml:space="preserve">            </w:t>
      </w:r>
      <w:r w:rsidR="0076697B">
        <w:t xml:space="preserve"> 9</w:t>
      </w:r>
      <w:r>
        <w:t>.</w:t>
      </w:r>
      <w:r w:rsidR="0076697B">
        <w:t xml:space="preserve">  Proiecte cu finanțare </w:t>
      </w:r>
      <w:r w:rsidR="00D262C0">
        <w:t>externă</w:t>
      </w:r>
      <w:r w:rsidR="0076697B">
        <w:t>PNRR și PEO…………</w:t>
      </w:r>
      <w:r w:rsidR="00D262C0">
        <w:t>....</w:t>
      </w:r>
      <w:r w:rsidR="0076697B">
        <w:t>…………</w:t>
      </w:r>
      <w:r w:rsidR="00D262C0">
        <w:t>…</w:t>
      </w:r>
      <w:r w:rsidR="0076697B">
        <w:t>…………………………17</w:t>
      </w:r>
    </w:p>
    <w:p w:rsidR="0076697B" w:rsidRPr="004576EF" w:rsidRDefault="0076697B" w:rsidP="00D262C0">
      <w:pPr>
        <w:pStyle w:val="5-SubtitluGeneral-PAS"/>
        <w:ind w:firstLine="0"/>
        <w:jc w:val="both"/>
      </w:pPr>
      <w:r>
        <w:t xml:space="preserve">           10. </w:t>
      </w:r>
      <w:r w:rsidRPr="004576EF">
        <w:t>Analiza și diagnoza mediului  intern și extern</w:t>
      </w:r>
      <w:r>
        <w:t>. SWOT……......</w:t>
      </w:r>
      <w:r w:rsidR="00D262C0">
        <w:t>..</w:t>
      </w:r>
      <w:r>
        <w:t>........……….............18</w:t>
      </w:r>
    </w:p>
    <w:p w:rsidR="0076697B" w:rsidRDefault="0076697B" w:rsidP="00D262C0">
      <w:pPr>
        <w:pStyle w:val="2-SubTitlu1-PAS"/>
      </w:pPr>
      <w:r>
        <w:t xml:space="preserve">             11. </w:t>
      </w:r>
      <w:r w:rsidRPr="004576EF">
        <w:t xml:space="preserve"> Principalele aspecte care necesită dezvoltare </w:t>
      </w:r>
      <w:r>
        <w:t xml:space="preserve">.  </w:t>
      </w:r>
      <w:r w:rsidR="00D262C0">
        <w:t>Priorități și ținte.......</w:t>
      </w:r>
      <w:r>
        <w:t>…</w:t>
      </w:r>
      <w:r w:rsidR="00D262C0">
        <w:t>.</w:t>
      </w:r>
      <w:r>
        <w:t>…</w:t>
      </w:r>
      <w:r w:rsidR="00D262C0">
        <w:t>..</w:t>
      </w:r>
      <w:r>
        <w:t>………………….20</w:t>
      </w:r>
    </w:p>
    <w:p w:rsidR="00D262C0" w:rsidRPr="004576EF" w:rsidRDefault="00D262C0" w:rsidP="00D262C0">
      <w:pPr>
        <w:pStyle w:val="2-SubTitlu1-PAS"/>
      </w:pPr>
      <w:r>
        <w:t xml:space="preserve">             12. Direcții de acțiune…………………………………………………………………………… 21</w:t>
      </w:r>
    </w:p>
    <w:p w:rsidR="00E927DB" w:rsidRPr="004576EF" w:rsidRDefault="00E927DB" w:rsidP="00D262C0">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4576EF">
      <w:pPr>
        <w:pStyle w:val="2-SubTitlu1-PAS"/>
      </w:pPr>
    </w:p>
    <w:p w:rsidR="00E927DB" w:rsidRPr="004576EF" w:rsidRDefault="00E927DB" w:rsidP="00E927DB">
      <w:pPr>
        <w:tabs>
          <w:tab w:val="left" w:pos="6105"/>
        </w:tabs>
        <w:ind w:left="1418" w:firstLine="1843"/>
        <w:jc w:val="left"/>
        <w:rPr>
          <w:rFonts w:ascii="Times New Roman" w:hAnsi="Times New Roman"/>
          <w:b/>
          <w:szCs w:val="24"/>
        </w:rPr>
      </w:pPr>
    </w:p>
    <w:p w:rsidR="008D3700" w:rsidRPr="004576EF" w:rsidRDefault="00154EF1" w:rsidP="00154EF1">
      <w:pPr>
        <w:pStyle w:val="1-Capitol-PAS"/>
        <w:jc w:val="both"/>
        <w:rPr>
          <w:rFonts w:ascii="Times New Roman" w:hAnsi="Times New Roman" w:cs="Times New Roman"/>
        </w:rPr>
      </w:pPr>
      <w:bookmarkStart w:id="1" w:name="_Toc26369642"/>
      <w:r w:rsidRPr="004576EF">
        <w:rPr>
          <w:rFonts w:ascii="Times New Roman" w:hAnsi="Times New Roman" w:cs="Times New Roman"/>
        </w:rPr>
        <w:t xml:space="preserve">                                                                    </w:t>
      </w:r>
      <w:r w:rsidR="008D3700" w:rsidRPr="004576EF">
        <w:rPr>
          <w:rFonts w:ascii="Times New Roman" w:hAnsi="Times New Roman" w:cs="Times New Roman"/>
        </w:rPr>
        <w:t>Capitolul 1 Contextul</w:t>
      </w:r>
      <w:bookmarkEnd w:id="1"/>
    </w:p>
    <w:p w:rsidR="008D3700" w:rsidRPr="004576EF" w:rsidRDefault="008D3700" w:rsidP="004576EF">
      <w:pPr>
        <w:pStyle w:val="2-SubTitlu1-PAS"/>
      </w:pPr>
      <w:bookmarkStart w:id="2" w:name="_Toc26369643"/>
      <w:r w:rsidRPr="004576EF">
        <w:t>Viziunea școlii</w:t>
      </w:r>
      <w:bookmarkEnd w:id="2"/>
      <w:r w:rsidRPr="004576EF">
        <w:t xml:space="preserve"> </w:t>
      </w:r>
    </w:p>
    <w:p w:rsidR="00516B8F" w:rsidRPr="004576EF" w:rsidRDefault="00516B8F" w:rsidP="004576EF">
      <w:pPr>
        <w:pStyle w:val="2-SubTitlu1-PAS"/>
      </w:pPr>
    </w:p>
    <w:p w:rsidR="008D3700" w:rsidRPr="004576EF" w:rsidRDefault="008D3700" w:rsidP="008D3700">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 xml:space="preserve">Liceul Tehnologic “Grigore Moisil” îşi propune să asigure forţa de muncă calificată, în conformitate cu standardele europene, pentru operatorii economici din zonă. De asemenea, dorim să asigurăm egalitatea şanselor la educaţie tuturor elevilor, să obţinem rezultate deosebite în activitatea de performanţă şi să asigurăm ancorarea şcolii în comunitatea locală şi europeană. </w:t>
      </w:r>
    </w:p>
    <w:p w:rsidR="008D3700" w:rsidRPr="004576EF" w:rsidRDefault="008D3700" w:rsidP="004576EF">
      <w:pPr>
        <w:pStyle w:val="2-SubTitlu1-PAS"/>
      </w:pPr>
      <w:bookmarkStart w:id="3" w:name="_Toc26369644"/>
      <w:r w:rsidRPr="004576EF">
        <w:t>Misiunea și valorile promovate de școala noastră</w:t>
      </w:r>
      <w:bookmarkEnd w:id="3"/>
      <w:r w:rsidRPr="004576EF">
        <w:t xml:space="preserve"> </w:t>
      </w:r>
    </w:p>
    <w:p w:rsidR="008D3700" w:rsidRPr="004576EF" w:rsidRDefault="008D3700" w:rsidP="008D3700">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 xml:space="preserve">Misiunea Liceului Tehnologic “Grigore Moisil” este de a forma viitorii specialişti în funcţie de cerinţele de pe piaţa muncii din Uniunea Europeană, de evoluția tehnologică a mașinilor și utilajelor noi introduse în procesul de producție de către operatorii economici. </w:t>
      </w:r>
    </w:p>
    <w:p w:rsidR="008D3700" w:rsidRPr="004576EF" w:rsidRDefault="008D3700" w:rsidP="008D3700">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 xml:space="preserve">Liceul Tehnologic “Grigore Moisil” îşi propune să promoveze  o educaţie de calitate, eficientă, bazată pe dezvoltarea personală şi socială a elevilor. Şcoala noastră trebuie să cultive nevoia de performanţă prin identificarea şi dezvoltarea calităţilor şi aptitudinilor individuale ale fiecărui elev pentru a-i face capabili să-şi aleagă viitorul şi să se adapteze unei societăţi dinamice, în schimbare.  </w:t>
      </w:r>
    </w:p>
    <w:p w:rsidR="008D3700" w:rsidRPr="004576EF" w:rsidRDefault="008D3700" w:rsidP="008D3700">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 xml:space="preserve">Ne propunem furnizarea serviciilor educaţionale de calitate, pentru a forma elevi: </w:t>
      </w:r>
    </w:p>
    <w:p w:rsidR="008D3700" w:rsidRPr="004576EF" w:rsidRDefault="008D3700" w:rsidP="00D262C0">
      <w:pPr>
        <w:pStyle w:val="4-Lista1-PAS"/>
        <w:numPr>
          <w:ilvl w:val="0"/>
          <w:numId w:val="1"/>
        </w:numPr>
      </w:pPr>
      <w:r w:rsidRPr="004576EF">
        <w:t xml:space="preserve">bine pregătiţi teoretic şi profesional; </w:t>
      </w:r>
    </w:p>
    <w:p w:rsidR="008D3700" w:rsidRPr="004576EF" w:rsidRDefault="008D3700" w:rsidP="00D262C0">
      <w:pPr>
        <w:pStyle w:val="4-Lista1-PAS"/>
        <w:numPr>
          <w:ilvl w:val="0"/>
          <w:numId w:val="1"/>
        </w:numPr>
      </w:pPr>
      <w:r w:rsidRPr="004576EF">
        <w:t xml:space="preserve">deschişi spre valorile umaniste și ştiinţifice; </w:t>
      </w:r>
    </w:p>
    <w:p w:rsidR="008D3700" w:rsidRPr="004576EF" w:rsidRDefault="008D3700" w:rsidP="00D262C0">
      <w:pPr>
        <w:pStyle w:val="4-Lista1-PAS"/>
        <w:numPr>
          <w:ilvl w:val="0"/>
          <w:numId w:val="1"/>
        </w:numPr>
      </w:pPr>
      <w:r w:rsidRPr="004576EF">
        <w:t>demni şi toleranţi; - orientaţi profesional; - integraţi social;</w:t>
      </w:r>
    </w:p>
    <w:p w:rsidR="008D3700" w:rsidRPr="004576EF" w:rsidRDefault="008D3700" w:rsidP="00D262C0">
      <w:pPr>
        <w:pStyle w:val="4-Lista1-PAS"/>
        <w:numPr>
          <w:ilvl w:val="0"/>
          <w:numId w:val="1"/>
        </w:numPr>
      </w:pPr>
      <w:r w:rsidRPr="004576EF">
        <w:t xml:space="preserve">adaptabili la schimbarea permanentă a tehnologiilor. </w:t>
      </w:r>
    </w:p>
    <w:p w:rsidR="008D3700" w:rsidRPr="004576EF" w:rsidRDefault="008D3700" w:rsidP="008D3700">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 xml:space="preserve">Sloganul </w:t>
      </w:r>
      <w:r w:rsidRPr="004576EF">
        <w:rPr>
          <w:rFonts w:ascii="Times New Roman" w:hAnsi="Times New Roman" w:cs="Times New Roman"/>
          <w:b/>
          <w:color w:val="auto"/>
          <w:szCs w:val="24"/>
        </w:rPr>
        <w:t>”</w:t>
      </w:r>
      <w:r w:rsidRPr="004576EF">
        <w:rPr>
          <w:rFonts w:ascii="Times New Roman" w:hAnsi="Times New Roman" w:cs="Times New Roman"/>
          <w:b/>
          <w:i/>
          <w:color w:val="auto"/>
          <w:szCs w:val="24"/>
        </w:rPr>
        <w:t>Suntem o școală pentru fiecare!</w:t>
      </w:r>
      <w:r w:rsidRPr="004576EF">
        <w:rPr>
          <w:rFonts w:ascii="Times New Roman" w:hAnsi="Times New Roman" w:cs="Times New Roman"/>
          <w:b/>
          <w:color w:val="auto"/>
          <w:szCs w:val="24"/>
        </w:rPr>
        <w:t>”</w:t>
      </w:r>
      <w:r w:rsidRPr="004576EF">
        <w:rPr>
          <w:rFonts w:ascii="Times New Roman" w:hAnsi="Times New Roman" w:cs="Times New Roman"/>
          <w:color w:val="auto"/>
          <w:szCs w:val="24"/>
        </w:rPr>
        <w:t xml:space="preserve"> înseamnă că urmărim să sprijinim fiecare elev să-şi dezvolte potenţialul şi aptitudinile în funcţie de interesele şi motivaţiile personale, cât şi de cerinţele societăţii. Prin baza materială şi profesorii noştri calificaţi şcoala noastră asigură atingerea celor mai înalte cote în profesia aleasă. Valorile promovate de școala nostră sunt:  </w:t>
      </w:r>
    </w:p>
    <w:p w:rsidR="008D3700" w:rsidRPr="004576EF" w:rsidRDefault="008D3700" w:rsidP="00D262C0">
      <w:pPr>
        <w:pStyle w:val="4-Lista1-PAS"/>
        <w:numPr>
          <w:ilvl w:val="0"/>
          <w:numId w:val="2"/>
        </w:numPr>
      </w:pPr>
      <w:r w:rsidRPr="004576EF">
        <w:t xml:space="preserve">Promovarea muncii în echipă; </w:t>
      </w:r>
    </w:p>
    <w:p w:rsidR="008D3700" w:rsidRPr="004576EF" w:rsidRDefault="008D3700" w:rsidP="00D262C0">
      <w:pPr>
        <w:pStyle w:val="4-Lista1-PAS"/>
        <w:numPr>
          <w:ilvl w:val="0"/>
          <w:numId w:val="2"/>
        </w:numPr>
      </w:pPr>
      <w:r w:rsidRPr="004576EF">
        <w:t xml:space="preserve">Respectul pentru fiecare persoană; </w:t>
      </w:r>
    </w:p>
    <w:p w:rsidR="008D3700" w:rsidRPr="004576EF" w:rsidRDefault="008D3700" w:rsidP="00D262C0">
      <w:pPr>
        <w:pStyle w:val="4-Lista1-PAS"/>
        <w:numPr>
          <w:ilvl w:val="0"/>
          <w:numId w:val="2"/>
        </w:numPr>
      </w:pPr>
      <w:r w:rsidRPr="004576EF">
        <w:t xml:space="preserve">Orientarea spre elevi; </w:t>
      </w:r>
    </w:p>
    <w:p w:rsidR="008D3700" w:rsidRPr="004576EF" w:rsidRDefault="008D3700" w:rsidP="00D262C0">
      <w:pPr>
        <w:pStyle w:val="4-Lista1-PAS"/>
        <w:numPr>
          <w:ilvl w:val="0"/>
          <w:numId w:val="2"/>
        </w:numPr>
      </w:pPr>
      <w:r w:rsidRPr="004576EF">
        <w:t xml:space="preserve">Asumarea răspunderii personale; </w:t>
      </w:r>
    </w:p>
    <w:p w:rsidR="008D3700" w:rsidRPr="004576EF" w:rsidRDefault="008D3700" w:rsidP="00D262C0">
      <w:pPr>
        <w:pStyle w:val="4-Lista1-PAS"/>
        <w:numPr>
          <w:ilvl w:val="0"/>
          <w:numId w:val="2"/>
        </w:numPr>
      </w:pPr>
      <w:r w:rsidRPr="004576EF">
        <w:t xml:space="preserve">Deschiderea față de schimbare. </w:t>
      </w:r>
    </w:p>
    <w:p w:rsidR="008D3700" w:rsidRPr="004576EF" w:rsidRDefault="008D3700" w:rsidP="00E927DB">
      <w:pPr>
        <w:pStyle w:val="5-SubtitluGeneral-PAS"/>
      </w:pPr>
      <w:r w:rsidRPr="004576EF">
        <w:t xml:space="preserve">Profilul prezent al şcolii </w:t>
      </w:r>
    </w:p>
    <w:p w:rsidR="008D3700" w:rsidRPr="004576EF" w:rsidRDefault="008D3700" w:rsidP="008D3700">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 xml:space="preserve">Şcoala noastră a fost înfiinţată la 1 septembrie 1974, în Bistriţa, prin Decretul 422/1972 şi prin HCM 354/1974, ca urmare a necesităţilor de personal calificat pentru zona industrială a municipiului Bistriţa. </w:t>
      </w:r>
    </w:p>
    <w:p w:rsidR="008D3700" w:rsidRPr="00D262C0" w:rsidRDefault="00E927DB" w:rsidP="00E927DB">
      <w:pPr>
        <w:pStyle w:val="5-SubtitluGeneral-PAS"/>
        <w:rPr>
          <w:b w:val="0"/>
        </w:rPr>
      </w:pPr>
      <w:r w:rsidRPr="00D262C0">
        <w:rPr>
          <w:b w:val="0"/>
        </w:rPr>
        <w:t xml:space="preserve"> 2. Scurt istoric </w:t>
      </w:r>
      <w:r w:rsidR="008D3700" w:rsidRPr="00D262C0">
        <w:rPr>
          <w:b w:val="0"/>
        </w:rPr>
        <w:t>Denumirile școlii de-a lungul timpului:</w:t>
      </w:r>
    </w:p>
    <w:p w:rsidR="008D3700" w:rsidRPr="00D262C0" w:rsidRDefault="008D3700" w:rsidP="00D262C0">
      <w:pPr>
        <w:pStyle w:val="4-Lista1-PAS"/>
      </w:pPr>
      <w:r w:rsidRPr="00D262C0">
        <w:t xml:space="preserve">1.09.1974 – 31.05.1978: Grupul Şcolar IUIMCR Bistriţa cuprinzând Liceul de Mecanică şi Şcoala Profesională de Mecanică; </w:t>
      </w:r>
    </w:p>
    <w:p w:rsidR="008D3700" w:rsidRPr="00D262C0" w:rsidRDefault="008D3700" w:rsidP="00D262C0">
      <w:pPr>
        <w:pStyle w:val="4-Lista1-PAS"/>
      </w:pPr>
      <w:r w:rsidRPr="00D262C0">
        <w:t xml:space="preserve">1.06.1978 – 30.06.1984: Grupul Şcolar CICM Bistriţa; </w:t>
      </w:r>
    </w:p>
    <w:p w:rsidR="008D3700" w:rsidRPr="00D262C0" w:rsidRDefault="008D3700" w:rsidP="00D262C0">
      <w:pPr>
        <w:pStyle w:val="4-Lista1-PAS"/>
      </w:pPr>
      <w:r w:rsidRPr="00D262C0">
        <w:t xml:space="preserve">1.07.1984 – 31.08.1991: Liceul Industrial Nr. 1 Bistriţa având clase de liceu zi şi seral, şcoala profesională, şcoală  complementară şi şcoală de maiştri; </w:t>
      </w:r>
    </w:p>
    <w:p w:rsidR="008D3700" w:rsidRPr="00D262C0" w:rsidRDefault="008D3700" w:rsidP="00D262C0">
      <w:pPr>
        <w:pStyle w:val="4-Lista1-PAS"/>
      </w:pPr>
      <w:r w:rsidRPr="00D262C0">
        <w:t xml:space="preserve">1.09.1991 – 31.08.2000: Grupul Şcolar Industrial Construcţii de Maşini Bistriţa; </w:t>
      </w:r>
    </w:p>
    <w:p w:rsidR="008D3700" w:rsidRPr="00D262C0" w:rsidRDefault="008D3700" w:rsidP="00D262C0">
      <w:pPr>
        <w:pStyle w:val="4-Lista1-PAS"/>
      </w:pPr>
      <w:r w:rsidRPr="00D262C0">
        <w:lastRenderedPageBreak/>
        <w:t xml:space="preserve">1.09.2000 – 31 august 2011: Grupul Şcolar “Grigore Moisil” Bistriţa,  având  liceu - zi, şcoală profesională, şcoală de şoferi, iar din 2003 şi Școala de arte şi meserii; din 2005 şcoala profesională s-a desfiinţat iar din anul şcolar 2009/2010 se desfiinţează şi SAM–ul. </w:t>
      </w:r>
    </w:p>
    <w:p w:rsidR="008D3700" w:rsidRPr="00D262C0" w:rsidRDefault="008D3700" w:rsidP="00D262C0">
      <w:pPr>
        <w:pStyle w:val="4-Lista1-PAS"/>
      </w:pPr>
      <w:r w:rsidRPr="00D262C0">
        <w:t xml:space="preserve">Din 1.09.2011, prin Ordinul Ministrului nr. 3842/07.03.2011, Grupul nostru şcolar se transformă într-o structură superioară, cea de </w:t>
      </w:r>
      <w:r w:rsidRPr="00D262C0">
        <w:rPr>
          <w:i/>
        </w:rPr>
        <w:t xml:space="preserve">Colegiul Tehnic Grigore Moisil Bistriţa, </w:t>
      </w:r>
      <w:r w:rsidRPr="00D262C0">
        <w:t xml:space="preserve">datorită îndeplinirii criteriilor prezentate în OMECTS nr. 3435/20.03.2000. </w:t>
      </w:r>
    </w:p>
    <w:p w:rsidR="008D3700" w:rsidRPr="00D262C0" w:rsidRDefault="008D3700" w:rsidP="00D262C0">
      <w:pPr>
        <w:pStyle w:val="4-Lista1-PAS"/>
      </w:pPr>
      <w:r w:rsidRPr="00D262C0">
        <w:t>Din data de 01.09.2018 pri OMEN nr. 4490/27.08.2018 s-a revocat titlul de Colegiu și s-a atribuit denumirea de Liceu Tehnologic denumire sub care funcționează și astăzi.</w:t>
      </w:r>
    </w:p>
    <w:p w:rsidR="008D3700" w:rsidRPr="00D262C0" w:rsidRDefault="008D3700" w:rsidP="00E927DB">
      <w:pPr>
        <w:pStyle w:val="5-SubtitluGeneral-PAS"/>
        <w:rPr>
          <w:b w:val="0"/>
        </w:rPr>
      </w:pPr>
      <w:r w:rsidRPr="00D262C0">
        <w:rPr>
          <w:b w:val="0"/>
        </w:rPr>
        <w:t>Amplasare:</w:t>
      </w:r>
    </w:p>
    <w:p w:rsidR="008D3700" w:rsidRPr="00D262C0" w:rsidRDefault="008D3700" w:rsidP="00D262C0">
      <w:pPr>
        <w:pStyle w:val="4-Lista1-PAS"/>
      </w:pPr>
      <w:r w:rsidRPr="00D262C0">
        <w:t xml:space="preserve">Liceul este amplasat în apropierea gării şi autogării municipiului Bistriţa (spre vest, la 400 m), pe str. Rodnei, 23, având în incintă corpul central al şcolii, corpul C, corpul A, atelierele, internatul (corpul B), cantina şi sala de sport, trei dintre aceste corpuri au intrat în reabilitare în anul 2019 (corpul A, corpul B – internat, corpul C). </w:t>
      </w:r>
      <w:r w:rsidR="002738F9" w:rsidRPr="00D262C0">
        <w:t>Incinta şcolii este înconjurată de blocuri (la est, sud şi vest), iar la nord, peste calea ferată, se află zona industrială.</w:t>
      </w:r>
    </w:p>
    <w:p w:rsidR="008D3700" w:rsidRPr="00D262C0" w:rsidRDefault="008D3700" w:rsidP="00D262C0">
      <w:pPr>
        <w:pStyle w:val="4-Lista1-PAS"/>
      </w:pPr>
      <w:r w:rsidRPr="00D262C0">
        <w:t xml:space="preserve">Proiectul de "Reabilitare si modernizare ”Colegiul Tehnic Grigore Moisil”, Corp A, B si C, Municipiul Bistrița" COD SMIS 121013 s-a finalizat în august 2024. </w:t>
      </w:r>
    </w:p>
    <w:p w:rsidR="008D3700" w:rsidRPr="00D262C0" w:rsidRDefault="002738F9" w:rsidP="00D262C0">
      <w:pPr>
        <w:pStyle w:val="4-Lista1-PAS"/>
      </w:pPr>
      <w:r w:rsidRPr="00D262C0">
        <w:t>Primăria Municipiului Bistriţa a semnat contractul de finanţare nr. 3831/13.03.2019 pentru proiectul "Reabilitare si modernizare ”Colegiul Tehnic Grigore Moisil”, Corp A, B si C, Municipiul Bistrița", cod SMIS 121013, pentru perioada 13.03.2019 – 31.05.2021. Proiect a fost cofinanţat din Fondul European de Dezvoltare Regională prin Programul Operaţional Regional 2014-2020. Termenele au fost depășite din cauza pandemiei 2020-2022 și a unor probleme de infrastructură depistate în timpul activității de șantier</w:t>
      </w:r>
      <w:r w:rsidR="008D3700" w:rsidRPr="00D262C0">
        <w:t xml:space="preserve">. </w:t>
      </w:r>
      <w:r w:rsidRPr="00D262C0">
        <w:t>Obiectivul general al proiectului il constituie cresterea calitatii infrastructurii educationale din Municipiul Bistrita, relevante pentru piata fortei de munca, prin imbunatatirea conditiilor de studiu pentru dobandirea de competente si invatare pe tot parcursul vietii.</w:t>
      </w:r>
      <w:r w:rsidR="008D3700" w:rsidRPr="00D262C0">
        <w:t xml:space="preserve"> </w:t>
      </w:r>
    </w:p>
    <w:p w:rsidR="008D3700" w:rsidRPr="00D262C0" w:rsidRDefault="004576EF" w:rsidP="00E927DB">
      <w:pPr>
        <w:pStyle w:val="5-SubtitluGeneral-PAS"/>
        <w:rPr>
          <w:b w:val="0"/>
        </w:rPr>
      </w:pPr>
      <w:r w:rsidRPr="00D262C0">
        <w:rPr>
          <w:b w:val="0"/>
        </w:rPr>
        <w:t xml:space="preserve">3. </w:t>
      </w:r>
      <w:r w:rsidR="008D3700" w:rsidRPr="00D262C0">
        <w:rPr>
          <w:b w:val="0"/>
        </w:rPr>
        <w:t xml:space="preserve">Dinamica profilurilor: </w:t>
      </w:r>
    </w:p>
    <w:p w:rsidR="008D3700" w:rsidRPr="00D262C0" w:rsidRDefault="008D3700" w:rsidP="00D262C0">
      <w:pPr>
        <w:pStyle w:val="4-Lista1-PAS"/>
      </w:pPr>
      <w:r w:rsidRPr="00D262C0">
        <w:t xml:space="preserve">Între 1974 şi 1990 şcoala noastră a calificat elevii în domeniul mecanic, al construcţiilor de maşini. </w:t>
      </w:r>
    </w:p>
    <w:p w:rsidR="008D3700" w:rsidRPr="00D262C0" w:rsidRDefault="008D3700" w:rsidP="00D262C0">
      <w:pPr>
        <w:pStyle w:val="4-Lista1-PAS"/>
      </w:pPr>
      <w:r w:rsidRPr="00D262C0">
        <w:t xml:space="preserve">Începând cu 1990, noua direcţiune şi Consiliul de Administraţie au introdus specializări noi, cerute de piaţa muncii, astfel liceul cuprindea 1 clasă de profil real, restul claselor aparţinând filierei tehnologice, iar Şcoala de Arte şi Meserii se desfiinţează, începând cu anul 2010. Clasa de profil real solicitată la noi  este cea cu specializarea Știinţe ale naturii, iar cele din filiera Tehnologică sunt câte o clasă din profilul Servicii-economic, una de Protecţia mediului din profilul Resurse naturale şi protecţia mediului, una de Tehnician operator  tehnică de calcul din profilul Electronică automatizări şi încă 5 clase din profilul Tehnic, 4 din domeniul mecanic (mecatronică, proiectant CAD, prelucrări mecanice, transporturi) şi una de construcţii, instalaţii şi lucrări publice. În afara acestor clase de a IX-a, după finalizarea clasei a X-a, elevii noştri au posibilitatea să urmeze stagii de pregătire practică de 6 luni, în meserii căutate pe piaţa muncii: sudori, strungari, mecanici auto, etc. </w:t>
      </w:r>
    </w:p>
    <w:p w:rsidR="008D3700" w:rsidRPr="00D262C0" w:rsidRDefault="008D3700" w:rsidP="00D262C0">
      <w:pPr>
        <w:pStyle w:val="4-Lista1-PAS"/>
      </w:pPr>
      <w:r w:rsidRPr="00D262C0">
        <w:t xml:space="preserve">În ianuarie 2013 Colegiul Tehnic „Grigore Moisil” s-a autorizat ARACIP pentru două noi calificări solicitate de către societăţile comerciale:            </w:t>
      </w:r>
    </w:p>
    <w:p w:rsidR="008D3700" w:rsidRPr="00D262C0" w:rsidRDefault="008D3700" w:rsidP="00D262C0">
      <w:pPr>
        <w:pStyle w:val="4-Lista1-PAS"/>
      </w:pPr>
      <w:r w:rsidRPr="00D262C0">
        <w:t xml:space="preserve">Tehnician prelucrări pe maşini cu comandă numerică, nivel 4 </w:t>
      </w:r>
      <w:r w:rsidRPr="00D262C0">
        <w:rPr>
          <w:rFonts w:eastAsia="Times New Roman"/>
          <w:i/>
        </w:rPr>
        <w:t>-</w:t>
      </w:r>
      <w:r w:rsidRPr="00D262C0">
        <w:t xml:space="preserve">Lăcătuş construcţii metalice şi utilaj tehnologic, nivel 3.  </w:t>
      </w:r>
    </w:p>
    <w:p w:rsidR="00543503" w:rsidRPr="00D262C0" w:rsidRDefault="008D3700" w:rsidP="00D262C0">
      <w:pPr>
        <w:pStyle w:val="4-Lista1-PAS"/>
      </w:pPr>
      <w:r w:rsidRPr="00D262C0">
        <w:t>În 2017 am obținut acreditarea pentru calificarea Lăcătuş construcţii metalice şi utilaj tehnologic, nivel 3 și am fost evaluați periodic pentru profilele și calificările acreditate, obținând calificativul Foarte Bine iar în anul școlar 2017-2018 am obținut acreditarea pentru calificarea Tehnician prelucrări pe mașini cu comandă numerică.</w:t>
      </w:r>
    </w:p>
    <w:p w:rsidR="008D3700" w:rsidRPr="004576EF" w:rsidRDefault="006A035A" w:rsidP="00D262C0">
      <w:pPr>
        <w:pStyle w:val="4-Lista1-PAS"/>
      </w:pPr>
      <w:r w:rsidRPr="004576EF">
        <w:lastRenderedPageBreak/>
        <w:t xml:space="preserve"> În 2023 s-a obținut  Atestatul  Aracip nr.1060/ 2.02.2023 privind nivelul calității educației oferite de către unitatea de învățământ în urma Evaluarii Externe periodice  la nivel liceal și profesional. </w:t>
      </w:r>
      <w:r w:rsidR="008D3700" w:rsidRPr="004576EF">
        <w:t xml:space="preserve"> </w:t>
      </w:r>
    </w:p>
    <w:p w:rsidR="008D3700" w:rsidRPr="00D262C0" w:rsidRDefault="008D3700" w:rsidP="00D262C0">
      <w:pPr>
        <w:pStyle w:val="4-Lista1-PAS"/>
      </w:pPr>
      <w:r w:rsidRPr="00D262C0">
        <w:t>La stabilirea planului de școlarizare în fiecare an am ținut seama de necesarul de forță de muncă calificată, cerut de operatorii economici și împreună cu aceștia am realizat învăță</w:t>
      </w:r>
      <w:r w:rsidR="006A035A" w:rsidRPr="00D262C0">
        <w:t>mântul profesional dual pentru 4</w:t>
      </w:r>
      <w:r w:rsidRPr="00D262C0">
        <w:t xml:space="preserve"> c</w:t>
      </w:r>
      <w:r w:rsidR="002738F9" w:rsidRPr="00D262C0">
        <w:t>alificări: mecanic auto,</w:t>
      </w:r>
      <w:r w:rsidR="006A035A" w:rsidRPr="00D262C0">
        <w:t xml:space="preserve"> operator </w:t>
      </w:r>
      <w:r w:rsidR="009A6727" w:rsidRPr="00D262C0">
        <w:t>CNC</w:t>
      </w:r>
      <w:r w:rsidR="006A035A" w:rsidRPr="00D262C0">
        <w:t>, sudor și lăcatuș</w:t>
      </w:r>
      <w:r w:rsidR="002738F9" w:rsidRPr="00D262C0">
        <w:t xml:space="preserve"> construcții metalice și utilaj tehnologic. Pentru anul 2024-2025 în planul de</w:t>
      </w:r>
      <w:r w:rsidR="008D373F" w:rsidRPr="00D262C0">
        <w:t xml:space="preserve"> școlarizare au fost cuprinse 73</w:t>
      </w:r>
      <w:r w:rsidR="002738F9" w:rsidRPr="00D262C0">
        <w:t xml:space="preserve"> de locuri pentru învățământul dual.</w:t>
      </w:r>
      <w:r w:rsidRPr="00D262C0">
        <w:t xml:space="preserve"> Elevii noştri de la calificarea mecanic auto au posibilitatea să facă şcoala de şoferi categoria B cu personalul nostru calificat. </w:t>
      </w:r>
    </w:p>
    <w:p w:rsidR="008D3700" w:rsidRPr="004576EF" w:rsidRDefault="008D3700" w:rsidP="008D3700">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În anul școlar 20</w:t>
      </w:r>
      <w:r w:rsidR="006A035A" w:rsidRPr="004576EF">
        <w:rPr>
          <w:rFonts w:ascii="Times New Roman" w:hAnsi="Times New Roman" w:cs="Times New Roman"/>
          <w:color w:val="auto"/>
          <w:szCs w:val="24"/>
        </w:rPr>
        <w:t>24</w:t>
      </w:r>
      <w:r w:rsidRPr="004576EF">
        <w:rPr>
          <w:rFonts w:ascii="Times New Roman" w:hAnsi="Times New Roman" w:cs="Times New Roman"/>
          <w:color w:val="auto"/>
          <w:szCs w:val="24"/>
        </w:rPr>
        <w:t>-202</w:t>
      </w:r>
      <w:r w:rsidR="006A035A" w:rsidRPr="004576EF">
        <w:rPr>
          <w:rFonts w:ascii="Times New Roman" w:hAnsi="Times New Roman" w:cs="Times New Roman"/>
          <w:color w:val="auto"/>
          <w:szCs w:val="24"/>
        </w:rPr>
        <w:t>5</w:t>
      </w:r>
      <w:r w:rsidRPr="004576EF">
        <w:rPr>
          <w:rFonts w:ascii="Times New Roman" w:hAnsi="Times New Roman" w:cs="Times New Roman"/>
          <w:color w:val="auto"/>
          <w:szCs w:val="24"/>
        </w:rPr>
        <w:t>, liceul nostru funcționează cu un număr de 21</w:t>
      </w:r>
      <w:r w:rsidR="006A035A" w:rsidRPr="004576EF">
        <w:rPr>
          <w:rFonts w:ascii="Times New Roman" w:hAnsi="Times New Roman" w:cs="Times New Roman"/>
          <w:color w:val="auto"/>
          <w:szCs w:val="24"/>
        </w:rPr>
        <w:t xml:space="preserve"> clase, 9</w:t>
      </w:r>
      <w:r w:rsidRPr="004576EF">
        <w:rPr>
          <w:rFonts w:ascii="Times New Roman" w:hAnsi="Times New Roman" w:cs="Times New Roman"/>
          <w:color w:val="auto"/>
          <w:szCs w:val="24"/>
        </w:rPr>
        <w:t xml:space="preserve"> de nivel liceal și 1</w:t>
      </w:r>
      <w:r w:rsidR="006A035A" w:rsidRPr="004576EF">
        <w:rPr>
          <w:rFonts w:ascii="Times New Roman" w:hAnsi="Times New Roman" w:cs="Times New Roman"/>
          <w:color w:val="auto"/>
          <w:szCs w:val="24"/>
        </w:rPr>
        <w:t>2</w:t>
      </w:r>
      <w:r w:rsidRPr="004576EF">
        <w:rPr>
          <w:rFonts w:ascii="Times New Roman" w:hAnsi="Times New Roman" w:cs="Times New Roman"/>
          <w:color w:val="auto"/>
          <w:szCs w:val="24"/>
        </w:rPr>
        <w:t xml:space="preserve"> de învățământ profesional.</w:t>
      </w:r>
    </w:p>
    <w:tbl>
      <w:tblPr>
        <w:tblStyle w:val="8-Tabel-PAS"/>
        <w:tblW w:w="9915" w:type="dxa"/>
        <w:jc w:val="center"/>
        <w:tblLayout w:type="fixed"/>
        <w:tblLook w:val="04A0" w:firstRow="1" w:lastRow="0" w:firstColumn="1" w:lastColumn="0" w:noHBand="0" w:noVBand="1"/>
      </w:tblPr>
      <w:tblGrid>
        <w:gridCol w:w="702"/>
        <w:gridCol w:w="994"/>
        <w:gridCol w:w="8219"/>
      </w:tblGrid>
      <w:tr w:rsidR="003F48B8" w:rsidRPr="004576EF" w:rsidTr="00823554">
        <w:trPr>
          <w:cnfStyle w:val="100000000000" w:firstRow="1" w:lastRow="0" w:firstColumn="0" w:lastColumn="0" w:oddVBand="0" w:evenVBand="0" w:oddHBand="0" w:evenHBand="0" w:firstRowFirstColumn="0" w:firstRowLastColumn="0" w:lastRowFirstColumn="0" w:lastRowLastColumn="0"/>
          <w:trHeight w:val="416"/>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48B8" w:rsidRPr="004576EF" w:rsidRDefault="003F48B8" w:rsidP="00823554">
            <w:pPr>
              <w:tabs>
                <w:tab w:val="left" w:pos="426"/>
              </w:tabs>
              <w:spacing w:line="360" w:lineRule="auto"/>
              <w:jc w:val="center"/>
              <w:rPr>
                <w:rFonts w:ascii="Times New Roman" w:eastAsia="Times New Roman" w:hAnsi="Times New Roman"/>
                <w:lang w:eastAsia="ro-RO"/>
              </w:rPr>
            </w:pPr>
            <w:r w:rsidRPr="004576EF">
              <w:rPr>
                <w:rFonts w:ascii="Times New Roman" w:eastAsia="Times New Roman" w:hAnsi="Times New Roman"/>
                <w:lang w:eastAsia="ro-RO"/>
              </w:rPr>
              <w:t>Nr. crt.</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48B8" w:rsidRPr="004576EF" w:rsidRDefault="003F48B8" w:rsidP="00823554">
            <w:pPr>
              <w:tabs>
                <w:tab w:val="left" w:pos="426"/>
              </w:tabs>
              <w:spacing w:line="360" w:lineRule="auto"/>
              <w:jc w:val="center"/>
              <w:rPr>
                <w:rFonts w:ascii="Times New Roman" w:eastAsia="Times New Roman" w:hAnsi="Times New Roman"/>
                <w:lang w:eastAsia="ro-RO"/>
              </w:rPr>
            </w:pPr>
            <w:r w:rsidRPr="004576EF">
              <w:rPr>
                <w:rFonts w:ascii="Times New Roman" w:eastAsia="Times New Roman" w:hAnsi="Times New Roman"/>
                <w:lang w:eastAsia="ro-RO"/>
              </w:rPr>
              <w:t>Clasa</w:t>
            </w:r>
          </w:p>
        </w:tc>
        <w:tc>
          <w:tcPr>
            <w:tcW w:w="8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48B8" w:rsidRPr="004576EF" w:rsidRDefault="003F48B8" w:rsidP="00823554">
            <w:pPr>
              <w:tabs>
                <w:tab w:val="left" w:pos="426"/>
              </w:tabs>
              <w:spacing w:line="360" w:lineRule="auto"/>
              <w:jc w:val="center"/>
              <w:rPr>
                <w:rFonts w:ascii="Times New Roman" w:eastAsia="Times New Roman" w:hAnsi="Times New Roman"/>
                <w:lang w:eastAsia="ro-RO"/>
              </w:rPr>
            </w:pPr>
            <w:r w:rsidRPr="004576EF">
              <w:rPr>
                <w:rFonts w:ascii="Times New Roman" w:eastAsia="Times New Roman" w:hAnsi="Times New Roman"/>
                <w:lang w:eastAsia="ro-RO"/>
              </w:rPr>
              <w:t>Profilul / domeniul de pregătire de bază / calificare profesională</w:t>
            </w:r>
          </w:p>
        </w:tc>
      </w:tr>
      <w:tr w:rsidR="003F48B8" w:rsidRPr="004576EF" w:rsidTr="00823554">
        <w:trPr>
          <w:trHeight w:val="31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IX A</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Servicii /Economic /Tehnician în activități economice </w:t>
            </w:r>
          </w:p>
        </w:tc>
      </w:tr>
      <w:tr w:rsidR="003F48B8" w:rsidRPr="004576EF" w:rsidTr="00823554">
        <w:trPr>
          <w:trHeight w:val="562"/>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IX B</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Tehnic/Mecanică/Prelucrări la rece/Tehnician prelucrări pe maşini cu comandă numerică </w:t>
            </w:r>
          </w:p>
        </w:tc>
      </w:tr>
      <w:tr w:rsidR="003F48B8" w:rsidRPr="004576EF" w:rsidTr="00823554">
        <w:trPr>
          <w:trHeight w:val="562"/>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IX C</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823554">
            <w:pPr>
              <w:tabs>
                <w:tab w:val="left" w:pos="426"/>
              </w:tabs>
              <w:spacing w:line="360" w:lineRule="auto"/>
              <w:jc w:val="center"/>
              <w:rPr>
                <w:rFonts w:ascii="Times New Roman" w:eastAsia="Times New Roman" w:hAnsi="Times New Roman"/>
                <w:szCs w:val="24"/>
                <w:lang w:val="ro-RO" w:eastAsia="ro-RO"/>
              </w:rPr>
            </w:pPr>
            <w:r w:rsidRPr="004576EF">
              <w:rPr>
                <w:rFonts w:ascii="Times New Roman" w:eastAsia="Times New Roman" w:hAnsi="Times New Roman"/>
                <w:szCs w:val="24"/>
                <w:lang w:eastAsia="ro-RO"/>
              </w:rPr>
              <w:t>Servicii /Economic /Tehnician în administra</w:t>
            </w:r>
            <w:r w:rsidRPr="004576EF">
              <w:rPr>
                <w:rFonts w:ascii="Times New Roman" w:eastAsia="Times New Roman" w:hAnsi="Times New Roman"/>
                <w:szCs w:val="24"/>
                <w:lang w:val="ro-RO" w:eastAsia="ro-RO"/>
              </w:rPr>
              <w:t>ție</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 A</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Servicii /Economic /Tehnician în activități economice </w:t>
            </w:r>
          </w:p>
        </w:tc>
      </w:tr>
      <w:tr w:rsidR="003F48B8" w:rsidRPr="004576EF" w:rsidTr="00823554">
        <w:trPr>
          <w:trHeight w:val="31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 B</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Tehnic/Mecanică/Prelucrări la rece/Tehnician prelucrări pe maşini cu comandă numerică </w:t>
            </w:r>
          </w:p>
        </w:tc>
      </w:tr>
      <w:tr w:rsidR="003F48B8" w:rsidRPr="004576EF" w:rsidTr="00823554">
        <w:trPr>
          <w:trHeight w:val="7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 A</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Servicii /Economic /Tehnician în activități economice </w:t>
            </w:r>
          </w:p>
        </w:tc>
      </w:tr>
      <w:tr w:rsidR="003F48B8" w:rsidRPr="004576EF" w:rsidTr="00823554">
        <w:trPr>
          <w:trHeight w:val="7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 B</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Tehnic/Mecanică/Prelucrări la rece/</w:t>
            </w:r>
            <w:bookmarkStart w:id="4" w:name="_Hlk85572205"/>
            <w:r w:rsidRPr="004576EF">
              <w:rPr>
                <w:rFonts w:ascii="Times New Roman" w:eastAsia="Times New Roman" w:hAnsi="Times New Roman"/>
                <w:szCs w:val="24"/>
                <w:lang w:eastAsia="ro-RO"/>
              </w:rPr>
              <w:t xml:space="preserve">Tehnician prelucrări pe maşini cu comandă numerică </w:t>
            </w:r>
            <w:bookmarkEnd w:id="4"/>
          </w:p>
        </w:tc>
      </w:tr>
      <w:tr w:rsidR="003F48B8" w:rsidRPr="004576EF" w:rsidTr="00823554">
        <w:trPr>
          <w:trHeight w:val="7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XII A</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Servicii / Economic /Tehnician în activități economice </w:t>
            </w:r>
          </w:p>
        </w:tc>
      </w:tr>
      <w:tr w:rsidR="003F48B8" w:rsidRPr="004576EF" w:rsidTr="00823554">
        <w:trPr>
          <w:trHeight w:val="7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364"/>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XII B</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Tehnic/Mecanică/Prelucrări la rece/Tehnician prelucrări pe maşini cu comandă numerică </w:t>
            </w:r>
          </w:p>
        </w:tc>
      </w:tr>
      <w:tr w:rsidR="003F48B8" w:rsidRPr="004576EF" w:rsidTr="00823554">
        <w:trPr>
          <w:trHeight w:val="7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IXp A</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Tehnic/Mecanică/Mecanică de motoare/Mecanic auto</w:t>
            </w:r>
          </w:p>
        </w:tc>
      </w:tr>
      <w:tr w:rsidR="003F48B8" w:rsidRPr="004576EF" w:rsidTr="00823554">
        <w:trPr>
          <w:trHeight w:val="286"/>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IXp B</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Tehnic/ Mecanică/Prelucrări la cald/ Sudor </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IXp C</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 Mecanică/ Prelucrări la rece/Operator la mașini cu comandă numerică</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IXp D</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 Mecanică/ Lăcătuşărie mecanică structuri/Lăcătuş construcţii metalice şi utilaj tehnologic</w:t>
            </w:r>
          </w:p>
        </w:tc>
      </w:tr>
      <w:tr w:rsidR="003F48B8" w:rsidRPr="004576EF" w:rsidTr="00823554">
        <w:trPr>
          <w:trHeight w:val="562"/>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Xp A</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 Mecanică /Mecanică de motoare/Mecanic auto</w:t>
            </w:r>
            <w:r w:rsidR="00770729" w:rsidRPr="004576EF">
              <w:rPr>
                <w:rFonts w:ascii="Times New Roman" w:eastAsia="Times New Roman" w:hAnsi="Times New Roman"/>
                <w:szCs w:val="24"/>
                <w:lang w:eastAsia="ro-RO"/>
              </w:rPr>
              <w:t>/Tinichigiu vopsitor auto</w:t>
            </w:r>
            <w:r w:rsidRPr="004576EF">
              <w:rPr>
                <w:rFonts w:ascii="Times New Roman" w:eastAsia="Times New Roman" w:hAnsi="Times New Roman"/>
                <w:szCs w:val="24"/>
                <w:lang w:eastAsia="ro-RO"/>
              </w:rPr>
              <w:t xml:space="preserve"> </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Xp B+</w:t>
            </w:r>
          </w:p>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Xp E</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Tehnic/  Mecanică /Prelucrări la cald/ Sudor</w:t>
            </w:r>
          </w:p>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Comerț/ Recepționer-distribuitor</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Xp C</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 Mecanică/ Prelucrări la rece/Operator la mașini cu comandă numerică</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Xp D</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Tehnic/Mecanică/Lăcătuşărie mecanică structuri/Lăcătuş construcţii metalice şi utilaj tehnologic</w:t>
            </w:r>
          </w:p>
        </w:tc>
      </w:tr>
      <w:tr w:rsidR="003F48B8" w:rsidRPr="004576EF" w:rsidTr="00823554">
        <w:trPr>
          <w:trHeight w:val="562"/>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XIp A</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 Mecanică /Mecanică de motoare/Mecanic auto</w:t>
            </w:r>
          </w:p>
        </w:tc>
      </w:tr>
      <w:tr w:rsidR="003F48B8" w:rsidRPr="004576EF" w:rsidTr="00823554">
        <w:trPr>
          <w:trHeight w:val="310"/>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XIp B</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 xml:space="preserve"> Mecanică/Prelucrări la cald/ Sudor</w:t>
            </w:r>
            <w:r w:rsidR="00E2720F" w:rsidRPr="004576EF">
              <w:rPr>
                <w:rFonts w:ascii="Times New Roman" w:eastAsia="Times New Roman" w:hAnsi="Times New Roman"/>
                <w:szCs w:val="24"/>
                <w:lang w:eastAsia="ro-RO"/>
              </w:rPr>
              <w:t>/</w:t>
            </w:r>
            <w:r w:rsidRPr="004576EF">
              <w:rPr>
                <w:rFonts w:ascii="Times New Roman" w:eastAsia="Times New Roman" w:hAnsi="Times New Roman"/>
                <w:szCs w:val="24"/>
                <w:lang w:eastAsia="ro-RO"/>
              </w:rPr>
              <w:t xml:space="preserve"> </w:t>
            </w:r>
            <w:r w:rsidR="00E2720F" w:rsidRPr="004576EF">
              <w:rPr>
                <w:rFonts w:ascii="Times New Roman" w:eastAsia="Times New Roman" w:hAnsi="Times New Roman"/>
                <w:szCs w:val="24"/>
                <w:lang w:eastAsia="ro-RO"/>
              </w:rPr>
              <w:t>Lăcătuş construcţii metalice şi utilaj tehnologic</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XIp C</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hideMark/>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Tehnic/ Mecanică/ Prelucrări la rece/Operator la mașini cu comandă numerică</w:t>
            </w:r>
          </w:p>
        </w:tc>
      </w:tr>
      <w:tr w:rsidR="003F48B8" w:rsidRPr="004576EF" w:rsidTr="00823554">
        <w:trPr>
          <w:trHeight w:val="307"/>
          <w:jc w:val="center"/>
        </w:trPr>
        <w:tc>
          <w:tcPr>
            <w:tcW w:w="702"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A74385">
            <w:pPr>
              <w:numPr>
                <w:ilvl w:val="0"/>
                <w:numId w:val="3"/>
              </w:numPr>
              <w:tabs>
                <w:tab w:val="left" w:pos="426"/>
              </w:tabs>
              <w:spacing w:line="360" w:lineRule="auto"/>
              <w:ind w:left="0" w:firstLine="0"/>
              <w:contextualSpacing/>
              <w:jc w:val="center"/>
              <w:rPr>
                <w:rFonts w:ascii="Times New Roman" w:hAnsi="Times New Roman"/>
                <w:szCs w:val="24"/>
                <w:lang w:eastAsia="ro-RO"/>
              </w:rPr>
            </w:pPr>
          </w:p>
        </w:tc>
        <w:tc>
          <w:tcPr>
            <w:tcW w:w="9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XIp E</w:t>
            </w:r>
          </w:p>
        </w:tc>
        <w:tc>
          <w:tcPr>
            <w:tcW w:w="8219"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tcPr>
          <w:p w:rsidR="003F48B8" w:rsidRPr="004576EF" w:rsidRDefault="003F48B8" w:rsidP="00823554">
            <w:pPr>
              <w:tabs>
                <w:tab w:val="left" w:pos="426"/>
              </w:tabs>
              <w:spacing w:line="360" w:lineRule="auto"/>
              <w:jc w:val="center"/>
              <w:rPr>
                <w:rFonts w:ascii="Times New Roman" w:eastAsia="Times New Roman" w:hAnsi="Times New Roman"/>
                <w:szCs w:val="24"/>
                <w:lang w:eastAsia="ro-RO"/>
              </w:rPr>
            </w:pPr>
            <w:r w:rsidRPr="004576EF">
              <w:rPr>
                <w:rFonts w:ascii="Times New Roman" w:eastAsia="Times New Roman" w:hAnsi="Times New Roman"/>
                <w:szCs w:val="24"/>
                <w:lang w:eastAsia="ro-RO"/>
              </w:rPr>
              <w:t>Comerț/ Recepționer-distribuitor</w:t>
            </w:r>
          </w:p>
        </w:tc>
      </w:tr>
    </w:tbl>
    <w:p w:rsidR="004576EF" w:rsidRDefault="004576EF" w:rsidP="00846D95">
      <w:pPr>
        <w:spacing w:after="0" w:line="360" w:lineRule="auto"/>
        <w:ind w:left="60"/>
        <w:rPr>
          <w:rFonts w:ascii="Times New Roman" w:eastAsiaTheme="minorHAnsi" w:hAnsi="Times New Roman"/>
          <w:b/>
          <w:szCs w:val="24"/>
          <w:lang w:val="en-US"/>
        </w:rPr>
      </w:pPr>
    </w:p>
    <w:p w:rsidR="004576EF" w:rsidRDefault="004576EF" w:rsidP="00846D95">
      <w:pPr>
        <w:spacing w:after="0" w:line="360" w:lineRule="auto"/>
        <w:ind w:left="60"/>
        <w:rPr>
          <w:rFonts w:ascii="Times New Roman" w:eastAsiaTheme="minorHAnsi" w:hAnsi="Times New Roman"/>
          <w:b/>
          <w:szCs w:val="24"/>
          <w:lang w:val="en-US"/>
        </w:rPr>
      </w:pPr>
    </w:p>
    <w:p w:rsidR="006B426A" w:rsidRPr="004576EF" w:rsidRDefault="004576EF" w:rsidP="00846D95">
      <w:pPr>
        <w:spacing w:after="0" w:line="360" w:lineRule="auto"/>
        <w:ind w:left="60"/>
        <w:rPr>
          <w:rFonts w:ascii="Times New Roman" w:eastAsiaTheme="minorHAnsi" w:hAnsi="Times New Roman"/>
          <w:b/>
          <w:szCs w:val="24"/>
          <w:lang w:val="en-US"/>
        </w:rPr>
      </w:pPr>
      <w:r>
        <w:rPr>
          <w:rFonts w:ascii="Times New Roman" w:eastAsiaTheme="minorHAnsi" w:hAnsi="Times New Roman"/>
          <w:b/>
          <w:szCs w:val="24"/>
          <w:lang w:val="en-US"/>
        </w:rPr>
        <w:t xml:space="preserve">4 </w:t>
      </w:r>
      <w:r w:rsidR="000A6F11" w:rsidRPr="004576EF">
        <w:rPr>
          <w:rFonts w:ascii="Times New Roman" w:eastAsiaTheme="minorHAnsi" w:hAnsi="Times New Roman"/>
          <w:b/>
          <w:szCs w:val="24"/>
          <w:lang w:val="en-US"/>
        </w:rPr>
        <w:t>Mediul extern PESTE</w:t>
      </w:r>
      <w:r w:rsidR="00846D95" w:rsidRPr="004576EF">
        <w:rPr>
          <w:rFonts w:ascii="Times New Roman" w:eastAsiaTheme="minorHAnsi" w:hAnsi="Times New Roman"/>
          <w:b/>
          <w:szCs w:val="24"/>
          <w:lang w:val="en-US"/>
        </w:rPr>
        <w:t xml:space="preserve"> - </w:t>
      </w:r>
      <w:r w:rsidR="00846D95" w:rsidRPr="004576EF">
        <w:rPr>
          <w:rFonts w:ascii="Times New Roman" w:hAnsi="Times New Roman"/>
          <w:color w:val="000000"/>
          <w:szCs w:val="24"/>
        </w:rPr>
        <w:t>Analiza PESTE este un proces de analizare a patru factori esențiali, </w:t>
      </w:r>
      <w:r w:rsidR="00846D95" w:rsidRPr="004576EF">
        <w:rPr>
          <w:rFonts w:ascii="Times New Roman" w:hAnsi="Times New Roman"/>
          <w:b/>
          <w:bCs/>
          <w:color w:val="000000"/>
          <w:szCs w:val="24"/>
        </w:rPr>
        <w:t>Politic, Economic, Social,  Tehnologic și Ecologic, în care funcţionează şcoala.</w:t>
      </w:r>
    </w:p>
    <w:p w:rsidR="006B426A" w:rsidRPr="004576EF" w:rsidRDefault="006B426A" w:rsidP="006B426A">
      <w:pPr>
        <w:spacing w:after="0" w:line="360" w:lineRule="auto"/>
        <w:ind w:firstLine="420"/>
        <w:jc w:val="left"/>
        <w:rPr>
          <w:rFonts w:ascii="Times New Roman" w:eastAsiaTheme="minorHAnsi" w:hAnsi="Times New Roman"/>
          <w:b/>
          <w:szCs w:val="24"/>
          <w:lang w:val="en-US"/>
        </w:rPr>
      </w:pPr>
      <w:r w:rsidRPr="004576EF">
        <w:rPr>
          <w:rFonts w:ascii="Times New Roman" w:eastAsiaTheme="minorHAnsi" w:hAnsi="Times New Roman"/>
          <w:b/>
          <w:szCs w:val="24"/>
          <w:lang w:val="en-US"/>
        </w:rPr>
        <w:t xml:space="preserve">Ținând cont de evoluția mediului extern, </w:t>
      </w:r>
    </w:p>
    <w:p w:rsidR="006B426A" w:rsidRPr="004576EF" w:rsidRDefault="006B426A" w:rsidP="00846D95">
      <w:pPr>
        <w:spacing w:after="0" w:line="360" w:lineRule="auto"/>
        <w:ind w:firstLine="420"/>
        <w:rPr>
          <w:rFonts w:ascii="Times New Roman" w:eastAsiaTheme="minorHAnsi" w:hAnsi="Times New Roman"/>
          <w:szCs w:val="24"/>
          <w:lang w:val="en-US"/>
        </w:rPr>
      </w:pPr>
      <w:r w:rsidRPr="004576EF">
        <w:rPr>
          <w:rFonts w:ascii="Times New Roman" w:eastAsiaTheme="minorHAnsi" w:hAnsi="Times New Roman"/>
          <w:szCs w:val="24"/>
          <w:lang w:val="en-US"/>
        </w:rPr>
        <w:t xml:space="preserve"> (</w:t>
      </w:r>
      <w:r w:rsidRPr="004576EF">
        <w:rPr>
          <w:rFonts w:ascii="Times New Roman" w:eastAsiaTheme="minorHAnsi" w:hAnsi="Times New Roman"/>
          <w:b/>
          <w:szCs w:val="24"/>
          <w:lang w:val="en-US"/>
        </w:rPr>
        <w:t>P</w:t>
      </w:r>
      <w:r w:rsidRPr="004576EF">
        <w:rPr>
          <w:rFonts w:ascii="Times New Roman" w:eastAsiaTheme="minorHAnsi" w:hAnsi="Times New Roman"/>
          <w:szCs w:val="24"/>
          <w:lang w:val="en-US"/>
        </w:rPr>
        <w:t xml:space="preserve">) noile politici educaționale (programul </w:t>
      </w:r>
      <w:r w:rsidRPr="004576EF">
        <w:rPr>
          <w:rFonts w:ascii="Times New Roman" w:eastAsiaTheme="minorHAnsi" w:hAnsi="Times New Roman"/>
          <w:i/>
          <w:szCs w:val="24"/>
          <w:lang w:val="en-US"/>
        </w:rPr>
        <w:t>România educată</w:t>
      </w:r>
      <w:r w:rsidRPr="004576EF">
        <w:rPr>
          <w:rFonts w:ascii="Times New Roman" w:eastAsiaTheme="minorHAnsi" w:hAnsi="Times New Roman"/>
          <w:szCs w:val="24"/>
          <w:lang w:val="en-US"/>
        </w:rPr>
        <w:t xml:space="preserve">) și centrarea procesului didactic pe dezvoltarea de competențe; </w:t>
      </w:r>
    </w:p>
    <w:p w:rsidR="00EE2381" w:rsidRPr="004576EF" w:rsidRDefault="00550AC1" w:rsidP="002664E4">
      <w:pPr>
        <w:spacing w:after="0" w:line="276" w:lineRule="auto"/>
        <w:rPr>
          <w:rFonts w:ascii="Times New Roman" w:hAnsi="Times New Roman"/>
          <w:szCs w:val="24"/>
        </w:rPr>
      </w:pPr>
      <w:r w:rsidRPr="004576EF">
        <w:rPr>
          <w:rFonts w:ascii="Times New Roman" w:hAnsi="Times New Roman"/>
          <w:szCs w:val="24"/>
        </w:rPr>
        <w:t xml:space="preserve">Strategiile naționale din domeniul educațional au în vedere obiective privind reducerea abandonului școlar, învățarea pe tot parcursul vieții, prevenirea și combaterea violenței în școală, incluziunea. </w:t>
      </w:r>
    </w:p>
    <w:p w:rsidR="00550AC1" w:rsidRPr="004576EF" w:rsidRDefault="00550AC1" w:rsidP="00EE4C42">
      <w:pPr>
        <w:spacing w:after="0" w:line="276" w:lineRule="auto"/>
        <w:rPr>
          <w:rFonts w:ascii="Times New Roman" w:hAnsi="Times New Roman"/>
          <w:szCs w:val="24"/>
        </w:rPr>
      </w:pPr>
      <w:r w:rsidRPr="004576EF">
        <w:rPr>
          <w:rFonts w:ascii="Times New Roman" w:hAnsi="Times New Roman"/>
          <w:szCs w:val="24"/>
        </w:rPr>
        <w:t>Cadrul strategic national pentru politici educationale 2021-2027 se fundamenteaza pe elementele proiectului Administratiei Prezidentiale, Romania Educată, ce are drept obiectiv general „Optimizarea și creșterea calității serviciilor oferite de administrația publică din domeniul educației, prin crearea unui cadru normativ predictibil și stabil și prin dezvoltarea unei politici publice bazată pe orientările strategice în învățământul preuniversitar și universitar la orizontul 2030”.</w:t>
      </w:r>
    </w:p>
    <w:p w:rsidR="00550AC1" w:rsidRPr="004576EF" w:rsidRDefault="00550AC1" w:rsidP="00EE4C42">
      <w:pPr>
        <w:spacing w:after="0" w:line="276" w:lineRule="auto"/>
        <w:rPr>
          <w:rFonts w:ascii="Times New Roman" w:hAnsi="Times New Roman"/>
          <w:szCs w:val="24"/>
        </w:rPr>
      </w:pPr>
      <w:r w:rsidRPr="004576EF">
        <w:rPr>
          <w:rFonts w:ascii="Times New Roman" w:hAnsi="Times New Roman"/>
          <w:szCs w:val="24"/>
        </w:rPr>
        <w:t>Activitatea unității de învățământ se desfășoară respectând legislația în vigoare, având la bază Legea Educației</w:t>
      </w:r>
      <w:r w:rsidR="00EE2381" w:rsidRPr="004576EF">
        <w:rPr>
          <w:rFonts w:ascii="Times New Roman" w:hAnsi="Times New Roman"/>
          <w:szCs w:val="24"/>
        </w:rPr>
        <w:t xml:space="preserve"> -</w:t>
      </w:r>
      <w:r w:rsidR="00EE2381" w:rsidRPr="004576EF">
        <w:rPr>
          <w:rFonts w:ascii="Times New Roman" w:eastAsiaTheme="minorHAnsi" w:hAnsi="Times New Roman"/>
          <w:szCs w:val="24"/>
          <w:lang w:val="en-US"/>
        </w:rPr>
        <w:t xml:space="preserve"> noua lege a învățământului preuniversitar 198/2023</w:t>
      </w:r>
      <w:r w:rsidRPr="004576EF">
        <w:rPr>
          <w:rFonts w:ascii="Times New Roman" w:hAnsi="Times New Roman"/>
          <w:szCs w:val="24"/>
        </w:rPr>
        <w:t>, ordinele și hotărârile ce vin în completarea acesteia, legislația națională din domeniul educațional, al managemenului școlar și al organizării unităților de învățământ preuniversitar din România. </w:t>
      </w:r>
    </w:p>
    <w:p w:rsidR="006B426A" w:rsidRPr="004576EF" w:rsidRDefault="006B426A" w:rsidP="002664E4">
      <w:pPr>
        <w:spacing w:after="0" w:line="276" w:lineRule="auto"/>
        <w:ind w:firstLine="420"/>
        <w:jc w:val="left"/>
        <w:rPr>
          <w:rFonts w:ascii="Times New Roman" w:eastAsiaTheme="minorHAnsi" w:hAnsi="Times New Roman"/>
          <w:szCs w:val="24"/>
          <w:lang w:val="en-US"/>
        </w:rPr>
      </w:pPr>
      <w:r w:rsidRPr="004576EF">
        <w:rPr>
          <w:rFonts w:ascii="Times New Roman" w:eastAsiaTheme="minorHAnsi" w:hAnsi="Times New Roman"/>
          <w:szCs w:val="24"/>
          <w:lang w:val="en-US"/>
        </w:rPr>
        <w:t xml:space="preserve"> (</w:t>
      </w:r>
      <w:r w:rsidRPr="004576EF">
        <w:rPr>
          <w:rFonts w:ascii="Times New Roman" w:eastAsiaTheme="minorHAnsi" w:hAnsi="Times New Roman"/>
          <w:b/>
          <w:szCs w:val="24"/>
          <w:lang w:val="en-US"/>
        </w:rPr>
        <w:t>E</w:t>
      </w:r>
      <w:r w:rsidRPr="004576EF">
        <w:rPr>
          <w:rFonts w:ascii="Times New Roman" w:eastAsiaTheme="minorHAnsi" w:hAnsi="Times New Roman"/>
          <w:szCs w:val="24"/>
          <w:lang w:val="en-US"/>
        </w:rPr>
        <w:t>) PLAI și PRAI</w:t>
      </w:r>
      <w:r w:rsidRPr="004576EF">
        <w:rPr>
          <w:rFonts w:ascii="Times New Roman" w:eastAsiaTheme="minorHAnsi" w:hAnsi="Times New Roman"/>
          <w:b/>
          <w:szCs w:val="24"/>
          <w:lang w:val="en-US"/>
        </w:rPr>
        <w:t xml:space="preserve">, </w:t>
      </w:r>
      <w:r w:rsidRPr="004576EF">
        <w:rPr>
          <w:rFonts w:ascii="Times New Roman" w:eastAsiaTheme="minorHAnsi" w:hAnsi="Times New Roman"/>
          <w:szCs w:val="24"/>
          <w:lang w:val="en-US"/>
        </w:rPr>
        <w:t>nevoia de forță de muncă în zonă și perspectivele învățământului tehnologic;</w:t>
      </w:r>
    </w:p>
    <w:p w:rsidR="00EE2381" w:rsidRPr="004576EF" w:rsidRDefault="0025167A" w:rsidP="002664E4">
      <w:pPr>
        <w:spacing w:after="0" w:line="276" w:lineRule="auto"/>
        <w:rPr>
          <w:rFonts w:ascii="Times New Roman" w:hAnsi="Times New Roman"/>
          <w:szCs w:val="24"/>
        </w:rPr>
      </w:pPr>
      <w:r w:rsidRPr="004576EF">
        <w:rPr>
          <w:rFonts w:ascii="Times New Roman" w:hAnsi="Times New Roman"/>
          <w:szCs w:val="24"/>
        </w:rPr>
        <w:t xml:space="preserve">Situația financiară precară a părinților scade interesul acestora și al elevilor față de școală, riscul de abandon școlar fiind mai ridicat în rândul elevilor ce provin din familii sărace. </w:t>
      </w:r>
    </w:p>
    <w:p w:rsidR="0025167A" w:rsidRPr="004576EF" w:rsidRDefault="0025167A" w:rsidP="002664E4">
      <w:pPr>
        <w:spacing w:after="0" w:line="276" w:lineRule="auto"/>
        <w:rPr>
          <w:rFonts w:ascii="Times New Roman" w:hAnsi="Times New Roman"/>
          <w:szCs w:val="24"/>
        </w:rPr>
      </w:pPr>
      <w:r w:rsidRPr="004576EF">
        <w:rPr>
          <w:rFonts w:ascii="Times New Roman" w:hAnsi="Times New Roman"/>
          <w:szCs w:val="24"/>
        </w:rPr>
        <w:t xml:space="preserve">În acest context, impactul programelor sociale de burse sociale, </w:t>
      </w:r>
      <w:r w:rsidR="00EE2381" w:rsidRPr="004576EF">
        <w:rPr>
          <w:rFonts w:ascii="Times New Roman" w:hAnsi="Times New Roman"/>
          <w:szCs w:val="24"/>
        </w:rPr>
        <w:t>burse de reziliență</w:t>
      </w:r>
      <w:r w:rsidR="007D44DF" w:rsidRPr="004576EF">
        <w:rPr>
          <w:rFonts w:ascii="Times New Roman" w:hAnsi="Times New Roman"/>
          <w:szCs w:val="24"/>
        </w:rPr>
        <w:t>, burse de învătământ dual</w:t>
      </w:r>
      <w:r w:rsidR="00EE2381" w:rsidRPr="004576EF">
        <w:rPr>
          <w:rFonts w:ascii="Times New Roman" w:hAnsi="Times New Roman"/>
          <w:szCs w:val="24"/>
        </w:rPr>
        <w:t xml:space="preserve">, burse tehnologice, burse de merit </w:t>
      </w:r>
      <w:r w:rsidRPr="004576EF">
        <w:rPr>
          <w:rFonts w:ascii="Times New Roman" w:hAnsi="Times New Roman"/>
          <w:szCs w:val="24"/>
        </w:rPr>
        <w:t>este unul pozitiv.</w:t>
      </w:r>
    </w:p>
    <w:p w:rsidR="006B426A" w:rsidRPr="004576EF" w:rsidRDefault="006B426A" w:rsidP="006B426A">
      <w:pPr>
        <w:spacing w:after="0" w:line="360" w:lineRule="auto"/>
        <w:ind w:firstLine="420"/>
        <w:jc w:val="left"/>
        <w:rPr>
          <w:rFonts w:ascii="Times New Roman" w:eastAsiaTheme="minorHAnsi" w:hAnsi="Times New Roman"/>
          <w:szCs w:val="24"/>
          <w:lang w:val="en-US"/>
        </w:rPr>
      </w:pPr>
      <w:r w:rsidRPr="004576EF">
        <w:rPr>
          <w:rFonts w:ascii="Times New Roman" w:eastAsiaTheme="minorHAnsi" w:hAnsi="Times New Roman"/>
          <w:szCs w:val="24"/>
          <w:lang w:val="en-US"/>
        </w:rPr>
        <w:t xml:space="preserve"> (</w:t>
      </w:r>
      <w:r w:rsidRPr="004576EF">
        <w:rPr>
          <w:rFonts w:ascii="Times New Roman" w:eastAsiaTheme="minorHAnsi" w:hAnsi="Times New Roman"/>
          <w:b/>
          <w:szCs w:val="24"/>
          <w:lang w:val="en-US"/>
        </w:rPr>
        <w:t>S</w:t>
      </w:r>
      <w:r w:rsidRPr="004576EF">
        <w:rPr>
          <w:rFonts w:ascii="Times New Roman" w:eastAsiaTheme="minorHAnsi" w:hAnsi="Times New Roman"/>
          <w:szCs w:val="24"/>
          <w:lang w:val="en-US"/>
        </w:rPr>
        <w:t>)  mediul socio-economic și necesarul de competențe sociale și profesionale;</w:t>
      </w:r>
    </w:p>
    <w:p w:rsidR="00EE2381" w:rsidRPr="004576EF" w:rsidRDefault="00073A0B" w:rsidP="002664E4">
      <w:pPr>
        <w:spacing w:after="0" w:line="276" w:lineRule="auto"/>
        <w:rPr>
          <w:rFonts w:ascii="Times New Roman" w:hAnsi="Times New Roman"/>
          <w:szCs w:val="24"/>
        </w:rPr>
      </w:pPr>
      <w:r w:rsidRPr="004576EF">
        <w:rPr>
          <w:rFonts w:ascii="Times New Roman" w:hAnsi="Times New Roman"/>
          <w:szCs w:val="24"/>
        </w:rPr>
        <w:t xml:space="preserve">Implicarea părinților în activitatea unității de învățământ este un aspect foarte important, ce necesită o atenție deosebită. Mulți elevi provin din familii sărace, dezorganizate, unde părinții nu acordă un interes deosebit educației. </w:t>
      </w:r>
    </w:p>
    <w:p w:rsidR="003107BD" w:rsidRPr="004576EF" w:rsidRDefault="00073A0B" w:rsidP="002664E4">
      <w:pPr>
        <w:spacing w:after="0" w:line="276" w:lineRule="auto"/>
        <w:rPr>
          <w:rFonts w:ascii="Times New Roman" w:hAnsi="Times New Roman"/>
          <w:szCs w:val="24"/>
        </w:rPr>
      </w:pPr>
      <w:r w:rsidRPr="004576EF">
        <w:rPr>
          <w:rFonts w:ascii="Times New Roman" w:hAnsi="Times New Roman"/>
          <w:szCs w:val="24"/>
        </w:rPr>
        <w:t>Se observă un trend ascendent al părinților plecați în străinătate, copiii rămânând în grija bunicilor sau a altor rude ce nu acordă importanța necesară educației. Acești copii înregistrează rezultate școlare în scădere, dar și un comportament și limbaj violent, problematic. Randamentul școlar scăzut al acestor elevi se datorează lipsei de supraveghere din partea părinților și a cultivării reduse a importanței educației în dezvoltarea copilului.</w:t>
      </w:r>
    </w:p>
    <w:p w:rsidR="006B426A" w:rsidRPr="004576EF" w:rsidRDefault="006B426A" w:rsidP="006B426A">
      <w:pPr>
        <w:spacing w:after="0" w:line="360" w:lineRule="auto"/>
        <w:ind w:firstLine="420"/>
        <w:jc w:val="left"/>
        <w:rPr>
          <w:rFonts w:ascii="Times New Roman" w:eastAsiaTheme="minorHAnsi" w:hAnsi="Times New Roman"/>
          <w:szCs w:val="24"/>
          <w:lang w:val="en-US"/>
        </w:rPr>
      </w:pPr>
      <w:r w:rsidRPr="004576EF">
        <w:rPr>
          <w:rFonts w:ascii="Times New Roman" w:eastAsiaTheme="minorHAnsi" w:hAnsi="Times New Roman"/>
          <w:szCs w:val="24"/>
          <w:lang w:val="en-US"/>
        </w:rPr>
        <w:t xml:space="preserve"> (</w:t>
      </w:r>
      <w:r w:rsidRPr="004576EF">
        <w:rPr>
          <w:rFonts w:ascii="Times New Roman" w:eastAsiaTheme="minorHAnsi" w:hAnsi="Times New Roman"/>
          <w:b/>
          <w:szCs w:val="24"/>
          <w:lang w:val="en-US"/>
        </w:rPr>
        <w:t>T</w:t>
      </w:r>
      <w:r w:rsidRPr="004576EF">
        <w:rPr>
          <w:rFonts w:ascii="Times New Roman" w:eastAsiaTheme="minorHAnsi" w:hAnsi="Times New Roman"/>
          <w:szCs w:val="24"/>
          <w:lang w:val="en-US"/>
        </w:rPr>
        <w:t xml:space="preserve">)  noile tehnologii și digitalizarea mediului economic; </w:t>
      </w:r>
    </w:p>
    <w:p w:rsidR="002664E4" w:rsidRPr="004576EF" w:rsidRDefault="002664E4" w:rsidP="002664E4">
      <w:pPr>
        <w:spacing w:after="0" w:line="276" w:lineRule="auto"/>
        <w:rPr>
          <w:rFonts w:ascii="Times New Roman" w:hAnsi="Times New Roman"/>
          <w:szCs w:val="24"/>
        </w:rPr>
      </w:pPr>
      <w:r w:rsidRPr="004576EF">
        <w:rPr>
          <w:rFonts w:ascii="Times New Roman" w:hAnsi="Times New Roman"/>
          <w:szCs w:val="24"/>
        </w:rPr>
        <w:lastRenderedPageBreak/>
        <w:t>Utilizarea  tehnologiei informației și comunicării în tot mai multe domenii de activitate este în plin proces de dezvoltare la nivel mondial, cu atât mai mult în sistemul educațional, având la dispoziție materiale didactice în format digital, platforme educațioanle de stocare, de cursuri sincron și asincron. </w:t>
      </w:r>
    </w:p>
    <w:p w:rsidR="00EE2381" w:rsidRPr="004576EF" w:rsidRDefault="002664E4" w:rsidP="002664E4">
      <w:pPr>
        <w:spacing w:after="0" w:line="276" w:lineRule="auto"/>
        <w:rPr>
          <w:rFonts w:ascii="Times New Roman" w:hAnsi="Times New Roman"/>
          <w:szCs w:val="24"/>
        </w:rPr>
      </w:pPr>
      <w:r w:rsidRPr="004576EF">
        <w:rPr>
          <w:rFonts w:ascii="Times New Roman" w:hAnsi="Times New Roman"/>
          <w:szCs w:val="24"/>
        </w:rPr>
        <w:t xml:space="preserve">Școala deține resurse informaționale, acces la internet, săli special amenajate cu calculatoare, iar perioada pandemică a pus accentul și mai mult pe această resursă. </w:t>
      </w:r>
    </w:p>
    <w:p w:rsidR="002664E4" w:rsidRPr="004576EF" w:rsidRDefault="002664E4" w:rsidP="002664E4">
      <w:pPr>
        <w:spacing w:after="0" w:line="276" w:lineRule="auto"/>
        <w:rPr>
          <w:rFonts w:ascii="Times New Roman" w:hAnsi="Times New Roman"/>
          <w:szCs w:val="24"/>
        </w:rPr>
      </w:pPr>
      <w:r w:rsidRPr="004576EF">
        <w:rPr>
          <w:rFonts w:ascii="Times New Roman" w:hAnsi="Times New Roman"/>
          <w:szCs w:val="24"/>
        </w:rPr>
        <w:t>Dacă până în perioada pandemică se utiliza TIC doar la orele de informatică, anul 2020 a venit cu utilizarea în masă a tehnologiei în procesul de predare la toate disciplinele școlare, majoritatea elevilor deținând un dispozitiv electronic cu acces la internet (smartphone, calculator, laptop, tabletă)</w:t>
      </w:r>
    </w:p>
    <w:p w:rsidR="006B426A" w:rsidRPr="004576EF" w:rsidRDefault="006B426A" w:rsidP="006B426A">
      <w:pPr>
        <w:spacing w:after="0" w:line="360" w:lineRule="auto"/>
        <w:ind w:firstLine="420"/>
        <w:jc w:val="left"/>
        <w:rPr>
          <w:rFonts w:ascii="Times New Roman" w:eastAsiaTheme="minorHAnsi" w:hAnsi="Times New Roman"/>
          <w:szCs w:val="24"/>
          <w:lang w:val="en-US"/>
        </w:rPr>
      </w:pPr>
      <w:r w:rsidRPr="004576EF">
        <w:rPr>
          <w:rFonts w:ascii="Times New Roman" w:eastAsiaTheme="minorHAnsi" w:hAnsi="Times New Roman"/>
          <w:szCs w:val="24"/>
          <w:lang w:val="en-US"/>
        </w:rPr>
        <w:t xml:space="preserve"> (</w:t>
      </w:r>
      <w:r w:rsidRPr="004576EF">
        <w:rPr>
          <w:rFonts w:ascii="Times New Roman" w:eastAsiaTheme="minorHAnsi" w:hAnsi="Times New Roman"/>
          <w:b/>
          <w:szCs w:val="24"/>
          <w:lang w:val="en-US"/>
        </w:rPr>
        <w:t>E</w:t>
      </w:r>
      <w:r w:rsidRPr="004576EF">
        <w:rPr>
          <w:rFonts w:ascii="Times New Roman" w:eastAsiaTheme="minorHAnsi" w:hAnsi="Times New Roman"/>
          <w:szCs w:val="24"/>
          <w:lang w:val="en-US"/>
        </w:rPr>
        <w:t xml:space="preserve">)  necesitatea dezvoltării unor competențe verzi; </w:t>
      </w:r>
    </w:p>
    <w:p w:rsidR="007D44DF" w:rsidRPr="004576EF" w:rsidRDefault="00C010AB" w:rsidP="00FC7449">
      <w:pPr>
        <w:spacing w:after="0" w:line="276" w:lineRule="auto"/>
        <w:rPr>
          <w:rFonts w:ascii="Times New Roman" w:hAnsi="Times New Roman"/>
          <w:szCs w:val="24"/>
        </w:rPr>
      </w:pPr>
      <w:r w:rsidRPr="004576EF">
        <w:rPr>
          <w:rFonts w:ascii="Times New Roman" w:hAnsi="Times New Roman"/>
          <w:szCs w:val="24"/>
        </w:rPr>
        <w:t xml:space="preserve"> În ceea ce privește contextul ecologic, în apropierea școlii nu se află surse importante de poluare. </w:t>
      </w:r>
    </w:p>
    <w:p w:rsidR="00C010AB" w:rsidRPr="00C84045" w:rsidRDefault="00C010AB" w:rsidP="00C84045">
      <w:pPr>
        <w:spacing w:after="0" w:line="276" w:lineRule="auto"/>
        <w:rPr>
          <w:rFonts w:ascii="Times New Roman" w:eastAsia="Times New Roman" w:hAnsi="Times New Roman"/>
          <w:szCs w:val="24"/>
        </w:rPr>
      </w:pPr>
      <w:r w:rsidRPr="004576EF">
        <w:rPr>
          <w:rFonts w:ascii="Times New Roman" w:hAnsi="Times New Roman"/>
          <w:szCs w:val="24"/>
        </w:rPr>
        <w:t>Deșeurile rezultate din activitatea școla</w:t>
      </w:r>
      <w:r w:rsidR="007D44DF" w:rsidRPr="004576EF">
        <w:rPr>
          <w:rFonts w:ascii="Times New Roman" w:hAnsi="Times New Roman"/>
          <w:szCs w:val="24"/>
        </w:rPr>
        <w:t>r</w:t>
      </w:r>
      <w:r w:rsidRPr="004576EF">
        <w:rPr>
          <w:rFonts w:ascii="Times New Roman" w:hAnsi="Times New Roman"/>
          <w:szCs w:val="24"/>
        </w:rPr>
        <w:t>ă nu afectează mediul, gunoiul fiind ridicat de către instituțiile de salubrizare în mod regulat.</w:t>
      </w:r>
    </w:p>
    <w:p w:rsidR="008D3700" w:rsidRPr="004576EF" w:rsidRDefault="003B4D65" w:rsidP="00A06E5A">
      <w:pPr>
        <w:pStyle w:val="Default"/>
        <w:rPr>
          <w:b/>
          <w:bCs/>
          <w:lang w:val="en-US"/>
        </w:rPr>
      </w:pPr>
      <w:r w:rsidRPr="004576EF">
        <w:rPr>
          <w:lang w:val="en-US"/>
        </w:rPr>
        <w:t xml:space="preserve"> </w:t>
      </w:r>
      <w:r w:rsidR="004576EF">
        <w:rPr>
          <w:lang w:val="en-US"/>
        </w:rPr>
        <w:t xml:space="preserve">5. </w:t>
      </w:r>
      <w:r w:rsidRPr="004576EF">
        <w:rPr>
          <w:b/>
          <w:bCs/>
          <w:lang w:val="en-US"/>
        </w:rPr>
        <w:t>PLANUL LOCAL DE ACŢIUNE PENTRU ÎNVĂŢĂMÂNT(PLAI)</w:t>
      </w:r>
      <w:r w:rsidR="00A06E5A" w:rsidRPr="004576EF">
        <w:rPr>
          <w:b/>
          <w:bCs/>
          <w:lang w:val="en-US"/>
        </w:rPr>
        <w:t xml:space="preserve"> - ACTUALIZARE 2019</w:t>
      </w:r>
      <w:r w:rsidR="000A6F11" w:rsidRPr="004576EF">
        <w:rPr>
          <w:b/>
          <w:bCs/>
          <w:lang w:val="en-US"/>
        </w:rPr>
        <w:t xml:space="preserve"> </w:t>
      </w:r>
    </w:p>
    <w:p w:rsidR="00240C6B" w:rsidRPr="004576EF" w:rsidRDefault="00240C6B" w:rsidP="00240C6B">
      <w:pPr>
        <w:autoSpaceDE w:val="0"/>
        <w:autoSpaceDN w:val="0"/>
        <w:adjustRightInd w:val="0"/>
        <w:spacing w:after="0"/>
        <w:jc w:val="left"/>
        <w:rPr>
          <w:rFonts w:ascii="Times New Roman" w:hAnsi="Times New Roman"/>
          <w:szCs w:val="24"/>
        </w:rPr>
      </w:pPr>
    </w:p>
    <w:p w:rsidR="00EE4C42" w:rsidRPr="004576EF" w:rsidRDefault="00EE4C42" w:rsidP="00EE4C42">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b/>
          <w:i/>
          <w:color w:val="000000"/>
          <w:szCs w:val="24"/>
          <w:lang w:val="en-US"/>
        </w:rPr>
        <w:t>PLAI al județului BISTRIȚA – NĂSĂUD,</w:t>
      </w:r>
      <w:r w:rsidR="0081522C" w:rsidRPr="004576EF">
        <w:rPr>
          <w:rFonts w:ascii="Times New Roman" w:eastAsiaTheme="minorHAnsi" w:hAnsi="Times New Roman"/>
          <w:b/>
          <w:i/>
          <w:color w:val="000000"/>
          <w:szCs w:val="24"/>
          <w:lang w:val="en-US"/>
        </w:rPr>
        <w:t xml:space="preserve"> </w:t>
      </w:r>
      <w:r w:rsidRPr="004576EF">
        <w:rPr>
          <w:rFonts w:ascii="Times New Roman" w:eastAsiaTheme="minorHAnsi" w:hAnsi="Times New Roman"/>
          <w:b/>
          <w:i/>
          <w:color w:val="000000"/>
          <w:szCs w:val="24"/>
          <w:lang w:val="en-US"/>
        </w:rPr>
        <w:t xml:space="preserve">2019-2025 </w:t>
      </w:r>
      <w:r w:rsidRPr="004576EF">
        <w:rPr>
          <w:rFonts w:ascii="Times New Roman" w:eastAsiaTheme="minorHAnsi" w:hAnsi="Times New Roman"/>
          <w:b/>
          <w:i/>
          <w:szCs w:val="24"/>
          <w:lang w:val="en-US"/>
        </w:rPr>
        <w:t>dar şi cu direcţiile strategice de politică ale celorlalţi principali finanţatori ai programelor de dezvoltare aferente regiunii respective</w:t>
      </w:r>
      <w:r w:rsidRPr="004576EF">
        <w:rPr>
          <w:rFonts w:ascii="Times New Roman" w:eastAsiaTheme="minorHAnsi" w:hAnsi="Times New Roman"/>
          <w:szCs w:val="24"/>
          <w:lang w:val="en-US"/>
        </w:rPr>
        <w:t xml:space="preserve">. </w:t>
      </w:r>
    </w:p>
    <w:p w:rsidR="00B0289C" w:rsidRPr="004576EF" w:rsidRDefault="00B0289C" w:rsidP="00B0289C">
      <w:pPr>
        <w:autoSpaceDE w:val="0"/>
        <w:autoSpaceDN w:val="0"/>
        <w:adjustRightInd w:val="0"/>
        <w:spacing w:after="0"/>
        <w:jc w:val="left"/>
        <w:rPr>
          <w:rFonts w:ascii="Times New Roman" w:eastAsiaTheme="minorHAnsi" w:hAnsi="Times New Roman"/>
          <w:color w:val="000000"/>
          <w:szCs w:val="24"/>
          <w:lang w:val="en-US"/>
        </w:rPr>
      </w:pPr>
    </w:p>
    <w:p w:rsidR="00FE4DDC" w:rsidRPr="004576EF" w:rsidRDefault="00FE4DDC" w:rsidP="00FE4DDC">
      <w:pPr>
        <w:autoSpaceDE w:val="0"/>
        <w:autoSpaceDN w:val="0"/>
        <w:adjustRightInd w:val="0"/>
        <w:spacing w:after="0" w:line="276" w:lineRule="auto"/>
        <w:ind w:firstLine="284"/>
        <w:jc w:val="left"/>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Planul Local de Acţiune pentru Dezvoltarea Învăţământului Profesional şi Tehnic (PLAI) reprezintă un document de planificare strategică a ofertei de formare profesională prin învăţământ profesional şi tehnic în perspectiva anului 2025, în care membrii CLDPS Bistrița – Năsăud își exprimă viziunea asupra TVET prin două direcții majore de acțiune: </w:t>
      </w:r>
    </w:p>
    <w:p w:rsidR="00FE4DDC" w:rsidRPr="004576EF" w:rsidRDefault="00FE4DDC" w:rsidP="00FE4DDC">
      <w:pPr>
        <w:pStyle w:val="ListParagraph"/>
        <w:numPr>
          <w:ilvl w:val="0"/>
          <w:numId w:val="7"/>
        </w:numPr>
        <w:autoSpaceDE w:val="0"/>
        <w:autoSpaceDN w:val="0"/>
        <w:adjustRightInd w:val="0"/>
        <w:spacing w:after="0" w:line="276" w:lineRule="auto"/>
        <w:ind w:left="0" w:firstLine="284"/>
        <w:jc w:val="left"/>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adaptarea ofertei educționale la nevoile de dezvoltare socio-economice de la nivel local, ținând cont de nevoile și intersele de formare ale elevilor; </w:t>
      </w:r>
    </w:p>
    <w:p w:rsidR="00FE4DDC" w:rsidRPr="004576EF" w:rsidRDefault="00FE4DDC" w:rsidP="00FE4DDC">
      <w:pPr>
        <w:pStyle w:val="ListParagraph"/>
        <w:numPr>
          <w:ilvl w:val="0"/>
          <w:numId w:val="7"/>
        </w:numPr>
        <w:autoSpaceDE w:val="0"/>
        <w:autoSpaceDN w:val="0"/>
        <w:adjustRightInd w:val="0"/>
        <w:spacing w:after="0" w:line="276" w:lineRule="auto"/>
        <w:ind w:left="0" w:firstLine="284"/>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asigurarea calității actului educațional, ca bază a succesului inserției socio-profesionale a absolvenților. </w:t>
      </w:r>
    </w:p>
    <w:p w:rsidR="00FE4DDC" w:rsidRPr="004576EF" w:rsidRDefault="00FE4DDC" w:rsidP="00FE4DDC">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Scopul Planului Local de Acţiune pentru Învăţământ (PLAI) este de a îmbunătăţi corelarea dintre oferta învăţământului profesional şi tehnic şi nevoile de dezvoltare socio-economică la nivel local în perspectiva anului 2025. </w:t>
      </w:r>
    </w:p>
    <w:p w:rsidR="00B0289C" w:rsidRPr="004576EF" w:rsidRDefault="00B0289C" w:rsidP="00562B0D">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Rolul PLAI este: </w:t>
      </w:r>
    </w:p>
    <w:p w:rsidR="00B0289C" w:rsidRPr="004576EF" w:rsidRDefault="00B0289C" w:rsidP="00562B0D">
      <w:pPr>
        <w:pStyle w:val="ListParagraph"/>
        <w:numPr>
          <w:ilvl w:val="0"/>
          <w:numId w:val="7"/>
        </w:numPr>
        <w:autoSpaceDE w:val="0"/>
        <w:autoSpaceDN w:val="0"/>
        <w:adjustRightInd w:val="0"/>
        <w:spacing w:after="85" w:line="276" w:lineRule="auto"/>
        <w:ind w:left="426" w:hanging="284"/>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să analizeze contextual județean, în raport cu contextual regional, și să identifice aspectele specifice juețului; </w:t>
      </w:r>
    </w:p>
    <w:p w:rsidR="00B0289C" w:rsidRPr="004576EF" w:rsidRDefault="00B0289C" w:rsidP="00562B0D">
      <w:pPr>
        <w:pStyle w:val="ListParagraph"/>
        <w:numPr>
          <w:ilvl w:val="0"/>
          <w:numId w:val="7"/>
        </w:numPr>
        <w:autoSpaceDE w:val="0"/>
        <w:autoSpaceDN w:val="0"/>
        <w:adjustRightInd w:val="0"/>
        <w:spacing w:after="85" w:line="276" w:lineRule="auto"/>
        <w:ind w:left="426" w:hanging="284"/>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să stabilească prioritățile, ţintele şi acţiunile pentru dezvoltarea învăţământului profesional şi tehnic la nivel local ca răspuns la nevoile identificate; </w:t>
      </w:r>
    </w:p>
    <w:p w:rsidR="00B0289C" w:rsidRPr="004576EF" w:rsidRDefault="00B0289C" w:rsidP="00562B0D">
      <w:pPr>
        <w:pStyle w:val="ListParagraph"/>
        <w:numPr>
          <w:ilvl w:val="0"/>
          <w:numId w:val="7"/>
        </w:numPr>
        <w:autoSpaceDE w:val="0"/>
        <w:autoSpaceDN w:val="0"/>
        <w:adjustRightInd w:val="0"/>
        <w:spacing w:after="0" w:line="276" w:lineRule="auto"/>
        <w:ind w:left="426" w:hanging="284"/>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să furnizeze cadrul de referinţă şi de a facilita documentarea pentru elaborarea şi armonizarea documentelor strategice de la școlii – PAS. </w:t>
      </w:r>
    </w:p>
    <w:p w:rsidR="00B0289C" w:rsidRPr="004576EF" w:rsidRDefault="00B0289C" w:rsidP="00562B0D">
      <w:pPr>
        <w:pStyle w:val="ListParagraph"/>
        <w:numPr>
          <w:ilvl w:val="0"/>
          <w:numId w:val="7"/>
        </w:numPr>
        <w:autoSpaceDE w:val="0"/>
        <w:autoSpaceDN w:val="0"/>
        <w:adjustRightInd w:val="0"/>
        <w:spacing w:after="0" w:line="276" w:lineRule="auto"/>
        <w:ind w:left="426" w:hanging="284"/>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să analizeze capacităţii sistemului învăţământului profesional şi tehnic de a răspunde nevoilor identificate </w:t>
      </w:r>
      <w:r w:rsidR="00FE4DDC" w:rsidRPr="004576EF">
        <w:rPr>
          <w:rFonts w:ascii="Times New Roman" w:eastAsiaTheme="minorHAnsi" w:hAnsi="Times New Roman"/>
          <w:color w:val="000000"/>
          <w:szCs w:val="24"/>
          <w:lang w:val="en-US"/>
        </w:rPr>
        <w:t>prin analiza contextului local.</w:t>
      </w:r>
    </w:p>
    <w:p w:rsidR="00FE4DDC" w:rsidRPr="004576EF" w:rsidRDefault="00FE4DDC" w:rsidP="00FE4DDC">
      <w:pPr>
        <w:pStyle w:val="ListParagraph"/>
        <w:autoSpaceDE w:val="0"/>
        <w:autoSpaceDN w:val="0"/>
        <w:adjustRightInd w:val="0"/>
        <w:spacing w:after="0" w:line="276" w:lineRule="auto"/>
        <w:ind w:left="426"/>
        <w:rPr>
          <w:rFonts w:ascii="Times New Roman" w:eastAsiaTheme="minorHAnsi" w:hAnsi="Times New Roman"/>
          <w:color w:val="000000"/>
          <w:szCs w:val="24"/>
          <w:lang w:val="en-US"/>
        </w:rPr>
      </w:pPr>
    </w:p>
    <w:p w:rsidR="00FE4DDC" w:rsidRPr="004576EF" w:rsidRDefault="00FE4DDC" w:rsidP="00FE4DD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color w:val="000000"/>
          <w:szCs w:val="24"/>
          <w:lang w:val="en-US"/>
        </w:rPr>
        <w:t>Structura adoptată la nivel național pentru PRAI, a fost luată ca bază pentru elaborarea PLAI, pentru a asigura comparabilitatea datelor și a rezultatelor la nivel regional și național, pentru a permite monitorizarea progresului realizat în raport cu țintele asumate de România, ca o contribuție la obiectivele europene.</w:t>
      </w:r>
    </w:p>
    <w:p w:rsidR="00FE4DDC" w:rsidRPr="004576EF" w:rsidRDefault="00FE4DDC" w:rsidP="00FE4DDC">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b/>
          <w:bCs/>
          <w:color w:val="000000"/>
          <w:szCs w:val="24"/>
          <w:lang w:val="en-US"/>
        </w:rPr>
        <w:t xml:space="preserve">Capitolul 2 Contextul european și național </w:t>
      </w:r>
      <w:r w:rsidRPr="004576EF">
        <w:rPr>
          <w:rFonts w:ascii="Times New Roman" w:eastAsiaTheme="minorHAnsi" w:hAnsi="Times New Roman"/>
          <w:color w:val="000000"/>
          <w:szCs w:val="24"/>
          <w:lang w:val="en-US"/>
        </w:rPr>
        <w:t xml:space="preserve">oferă o sinteză a indicatorilor relevanți pentru ÎPT, indicatori asumați de România pentru următorul interval, cilcu de programare european. Sunt prezentate elemente ale analizei la nivel european, național și regional, pentru a permite ca setul de obiective și activități planificate la nivel regional să constituie o contribuție la realizarea indicatorilor de progres </w:t>
      </w:r>
      <w:r w:rsidRPr="004576EF">
        <w:rPr>
          <w:rFonts w:ascii="Times New Roman" w:eastAsiaTheme="minorHAnsi" w:hAnsi="Times New Roman"/>
          <w:color w:val="000000"/>
          <w:szCs w:val="24"/>
          <w:lang w:val="en-US"/>
        </w:rPr>
        <w:lastRenderedPageBreak/>
        <w:t xml:space="preserve">asumați la nivel național. Acest capitol permite analiza propriului sistem prin metoda benchmarking, având repere situațiile și exemplele din statele membre ale UE, relevante pentru progresul asumat pentru următoarea perioadă. </w:t>
      </w:r>
    </w:p>
    <w:p w:rsidR="00FE4DDC" w:rsidRPr="004576EF" w:rsidRDefault="00FE4DDC" w:rsidP="00FE4DDC">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b/>
          <w:bCs/>
          <w:color w:val="000000"/>
          <w:szCs w:val="24"/>
          <w:lang w:val="en-US"/>
        </w:rPr>
        <w:t xml:space="preserve">Capitolele Aspecte demografice (3), Profilul economic județean (4) și Piața muncii la nivel județean (5) </w:t>
      </w:r>
      <w:r w:rsidRPr="004576EF">
        <w:rPr>
          <w:rFonts w:ascii="Times New Roman" w:eastAsiaTheme="minorHAnsi" w:hAnsi="Times New Roman"/>
          <w:color w:val="000000"/>
          <w:szCs w:val="24"/>
          <w:lang w:val="en-US"/>
        </w:rPr>
        <w:t xml:space="preserve">oferă o sinteză a celor mai importante elemente ale aspectelor regionale privind evoluțiile demografice la nivel regional și local, nevoia actuală și cea prognozată de calificări cerute pe piața muncii. Concluziile obținute din interpretarea corelată a datelor specifice aferente acestor domenii constituie imaginea cererii actuale de forță de muncă la nivel județean. </w:t>
      </w:r>
    </w:p>
    <w:p w:rsidR="00FE4DDC" w:rsidRPr="004576EF" w:rsidRDefault="00FE4DDC" w:rsidP="00FE4DDC">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b/>
          <w:bCs/>
          <w:color w:val="000000"/>
          <w:szCs w:val="24"/>
          <w:lang w:val="en-US"/>
        </w:rPr>
        <w:t>Capitolul 6 Învățământului profesional și tehnic din județ</w:t>
      </w:r>
      <w:r w:rsidRPr="004576EF">
        <w:rPr>
          <w:rFonts w:ascii="Times New Roman" w:eastAsiaTheme="minorHAnsi" w:hAnsi="Times New Roman"/>
          <w:color w:val="000000"/>
          <w:szCs w:val="24"/>
          <w:lang w:val="en-US"/>
        </w:rPr>
        <w:t xml:space="preserve">, oferă imaginea actualizată a capacității sistemului educațional de a răspunde nevoilor de calificări pe nivelele reglementate 3, 4 și 5, în raport cu cererea conturată în capitolele mai sus menționate. Evoluția ofertei de ÎPT urmărită și documentată pentru ultimii 10 ani (pentru majoritatea indicatorilor relevanți) scoate în evidență reducerea ponderii ofertei ÎPT, datorată în primul rând declinului demografic care a afectat oferta județeană, dar și a atractivității scăzute a învățământului profesional și tehnic, în contextul unei slabe orientări profesionale în rândul elevilor și părinților. </w:t>
      </w:r>
    </w:p>
    <w:p w:rsidR="00FE4DDC" w:rsidRPr="004576EF" w:rsidRDefault="00FE4DDC" w:rsidP="00FE4DDC">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b/>
          <w:bCs/>
          <w:color w:val="000000"/>
          <w:szCs w:val="24"/>
          <w:lang w:val="en-US"/>
        </w:rPr>
        <w:t xml:space="preserve">Capitolul 8 Analiza SWOT </w:t>
      </w:r>
      <w:r w:rsidRPr="004576EF">
        <w:rPr>
          <w:rFonts w:ascii="Times New Roman" w:eastAsiaTheme="minorHAnsi" w:hAnsi="Times New Roman"/>
          <w:color w:val="000000"/>
          <w:szCs w:val="24"/>
          <w:lang w:val="en-US"/>
        </w:rPr>
        <w:t xml:space="preserve">a corelării ofertei de formare profesională cu cererea, pentru ca în </w:t>
      </w:r>
      <w:r w:rsidRPr="004576EF">
        <w:rPr>
          <w:rFonts w:ascii="Times New Roman" w:eastAsiaTheme="minorHAnsi" w:hAnsi="Times New Roman"/>
          <w:b/>
          <w:bCs/>
          <w:color w:val="000000"/>
          <w:szCs w:val="24"/>
          <w:lang w:val="en-US"/>
        </w:rPr>
        <w:t>capitolul 9</w:t>
      </w:r>
      <w:r w:rsidR="005026A0" w:rsidRPr="004576EF">
        <w:rPr>
          <w:rFonts w:ascii="Times New Roman" w:eastAsiaTheme="minorHAnsi" w:hAnsi="Times New Roman"/>
          <w:b/>
          <w:bCs/>
          <w:color w:val="000000"/>
          <w:szCs w:val="24"/>
          <w:lang w:val="en-US"/>
        </w:rPr>
        <w:t xml:space="preserve"> </w:t>
      </w:r>
      <w:r w:rsidRPr="004576EF">
        <w:rPr>
          <w:rFonts w:ascii="Times New Roman" w:eastAsiaTheme="minorHAnsi" w:hAnsi="Times New Roman"/>
          <w:b/>
          <w:bCs/>
          <w:color w:val="000000"/>
          <w:szCs w:val="24"/>
          <w:lang w:val="en-US"/>
        </w:rPr>
        <w:t>Rezumatul principalelor concluzii și recomandări pentru planul de măsuri</w:t>
      </w:r>
      <w:r w:rsidRPr="004576EF">
        <w:rPr>
          <w:rFonts w:ascii="Times New Roman" w:eastAsiaTheme="minorHAnsi" w:hAnsi="Times New Roman"/>
          <w:color w:val="000000"/>
          <w:szCs w:val="24"/>
          <w:lang w:val="en-US"/>
        </w:rPr>
        <w:t xml:space="preserve">, cuprinde principalele recomandări dezvoltate în </w:t>
      </w:r>
      <w:r w:rsidRPr="004576EF">
        <w:rPr>
          <w:rFonts w:ascii="Times New Roman" w:eastAsiaTheme="minorHAnsi" w:hAnsi="Times New Roman"/>
          <w:b/>
          <w:bCs/>
          <w:color w:val="000000"/>
          <w:szCs w:val="24"/>
          <w:lang w:val="en-US"/>
        </w:rPr>
        <w:t xml:space="preserve">Capitolul 10 Plan de măsuri, </w:t>
      </w:r>
      <w:r w:rsidRPr="004576EF">
        <w:rPr>
          <w:rFonts w:ascii="Times New Roman" w:eastAsiaTheme="minorHAnsi" w:hAnsi="Times New Roman"/>
          <w:color w:val="000000"/>
          <w:szCs w:val="24"/>
          <w:lang w:val="en-US"/>
        </w:rPr>
        <w:t xml:space="preserve">structurat pe patru priorități. </w:t>
      </w:r>
    </w:p>
    <w:p w:rsidR="00FE4DDC" w:rsidRPr="004576EF" w:rsidRDefault="00FE4DDC" w:rsidP="00FE4DDC">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Măsurile din Planul de acțiune vor fi implementate la nivel județean, proces care va fi monitorizat, asigurându-se astfel continuitatea procesului de corelare a ofertei de formare profesională cu cererea de pe piața muncii.</w:t>
      </w:r>
    </w:p>
    <w:p w:rsidR="00FE4DDC"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hAnsi="Times New Roman"/>
          <w:b/>
          <w:bCs/>
          <w:szCs w:val="24"/>
        </w:rPr>
        <w:t xml:space="preserve">Învățământul liceal </w:t>
      </w:r>
      <w:r w:rsidRPr="004576EF">
        <w:rPr>
          <w:rFonts w:ascii="Times New Roman" w:hAnsi="Times New Roman"/>
          <w:szCs w:val="24"/>
        </w:rPr>
        <w:t>asigură continuarea studiilor în învățământul obligatoriu (clasele a IX-a și a X-a) și în ciclul superior (clasele a XI-a și a XII-a), dezvoltând, aprofundând și particularizând competențe (cunoștințe, abilități și atitudini) formate în ciclurile anterioare ale învățării.</w:t>
      </w:r>
    </w:p>
    <w:p w:rsidR="00383A48"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Studiile învățământului liceal se finalizează cu examenul național de bacalaureat și cu examen de certificare, pentru absolvenții filierelor tehnologică și vocațională. </w:t>
      </w:r>
    </w:p>
    <w:p w:rsidR="00383A48"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Absolvenţii de liceu fără diplomă de bacalaureat pot continua studiile în învăţământul postliceal și pot obține, ulterior, nivelul 5 de calificare. Absolvenții cu diplomă de bacalaureat pot continua studiile în </w:t>
      </w:r>
    </w:p>
    <w:p w:rsidR="00383A48"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învățământul postliceal pentru obținerea nivelului 5 sau în învățământul superior, în orice program de studii și pot obține nivelurile de calificare 6, 7 și 8. </w:t>
      </w:r>
    </w:p>
    <w:p w:rsidR="00383A48" w:rsidRPr="004576EF" w:rsidRDefault="00383A48" w:rsidP="00383A48">
      <w:pPr>
        <w:autoSpaceDE w:val="0"/>
        <w:autoSpaceDN w:val="0"/>
        <w:adjustRightInd w:val="0"/>
        <w:spacing w:after="0" w:line="276" w:lineRule="auto"/>
        <w:ind w:firstLine="708"/>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Absolvenții învățământului liceal, filierele tehnologică și vocațională, care promovează examenul de certificare, dobândesc certificat de calificare de nivel 4 al Cadrului naţional al calificărilor (tehnician) și suplimentul descriptiv al certificatului, conform Europass. </w:t>
      </w:r>
    </w:p>
    <w:p w:rsidR="00FE4DDC"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Învățământul profesional se organizează pentru calificări stabilite în funcție de nevoile pieței muncii, identificate prin documente strategice de planificare a ofertei de formare regionale, județene și locale, pe baza unui contract de pregătire practică, încheiat între unitatea de învățământ, operatorul economic și elev.</w:t>
      </w:r>
    </w:p>
    <w:p w:rsidR="00240C6B" w:rsidRPr="004576EF" w:rsidRDefault="00EE4C42" w:rsidP="00383A48">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Planificarea are în vedere atât fondurile externe (europene) cât şi interne (naţionale/guvernamentale, regionale, locale). </w:t>
      </w:r>
    </w:p>
    <w:p w:rsidR="00383A48" w:rsidRPr="004576EF" w:rsidRDefault="00383A48" w:rsidP="00383A48">
      <w:pPr>
        <w:autoSpaceDE w:val="0"/>
        <w:autoSpaceDN w:val="0"/>
        <w:adjustRightInd w:val="0"/>
        <w:spacing w:after="0" w:line="276" w:lineRule="auto"/>
        <w:ind w:firstLine="708"/>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Învăţământul profesional are următoarele forme de organizare: </w:t>
      </w:r>
    </w:p>
    <w:p w:rsidR="00383A48"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 învăţământ profesional, cu durata de 3 ani, organizat după finalizarea clasei a VIII-a, ca parte a învățământului secundar superior, începând cu anul şcolar 2014/2015, pe baza unui contract cadru, încheiat între unitatea de învățământ şi operatorii economici implicaţi în formarea profesională a elevilor; </w:t>
      </w:r>
    </w:p>
    <w:p w:rsidR="00383A48"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 învăţământul dual cu durata de 3 ani, organizat după finalizarea clasei a VIII-a, ca parte a învățământului secundar superior, începând cu anul şcolar 2017/ 2018, pe baza unui contract de </w:t>
      </w:r>
      <w:r w:rsidRPr="004576EF">
        <w:rPr>
          <w:rFonts w:ascii="Times New Roman" w:eastAsiaTheme="minorHAnsi" w:hAnsi="Times New Roman"/>
          <w:color w:val="000000"/>
          <w:szCs w:val="24"/>
          <w:lang w:val="en-US"/>
        </w:rPr>
        <w:lastRenderedPageBreak/>
        <w:t xml:space="preserve">parteneriat încheiat între unul sau mai mulţi operatori economici sau între o asociaţie/un consorţiu de operatori economici, unitatea de învăţământ şi unitatea administrativ -teritorială pe raza căreia se află unitatea şcolară și unui contract de pregătire practică, încheiat între unitatea de învățământ – agentul economic și elev; </w:t>
      </w:r>
    </w:p>
    <w:p w:rsidR="00383A48" w:rsidRPr="004576EF" w:rsidRDefault="00383A48" w:rsidP="00383A48">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 stagii de pregătire practică cu durata de 720 de ore, organizate după finalizarea clasei a X-a de liceu, formă de organizare specifică în prezent programelor de tip „A doua șansă”. </w:t>
      </w:r>
    </w:p>
    <w:p w:rsidR="00383A48" w:rsidRPr="004576EF" w:rsidRDefault="00383A48" w:rsidP="00383A48">
      <w:pPr>
        <w:autoSpaceDE w:val="0"/>
        <w:autoSpaceDN w:val="0"/>
        <w:adjustRightInd w:val="0"/>
        <w:spacing w:after="0" w:line="276" w:lineRule="auto"/>
        <w:ind w:firstLine="708"/>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În învățământul profesional se parcurg disciplinele pentru învăţământul obligatoriu şi modulele de pregătire de specialitate pentru obținerea calificării profesionale. Studiile se finalizează cu examen de certificare. Absolvenții care promovează examenul de certificare a calificării profesionale dobândesc certificat de calificare de nivel 3 al Cadrului naţional al calificărilor (muncitor calificat) și suplimentul descriptiv al certificatului, conform Europass.</w:t>
      </w:r>
    </w:p>
    <w:p w:rsidR="00452D96" w:rsidRPr="004576EF" w:rsidRDefault="00452D96" w:rsidP="00452D96">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În Strategia Educației și Formării Profesionale din România pentru perioada 2016-2020, este prevăzut ca obiectiv monitorizarea inserţiei profesionale a absolvenţilor programelor de formare, cu următoarele acțiuni specifice: </w:t>
      </w:r>
    </w:p>
    <w:p w:rsidR="00452D96" w:rsidRPr="004576EF" w:rsidRDefault="00452D96" w:rsidP="00452D96">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 Crearea unui mecanism naţional de monitorizare pe cale administrativă a inserţiei profesionale a absolvenţilor de învăţământ profesional şi tehnic </w:t>
      </w:r>
    </w:p>
    <w:p w:rsidR="00452D96" w:rsidRPr="004576EF" w:rsidRDefault="00452D96" w:rsidP="00452D96">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 Revizuirea Metodologiei pentru monitorizarea inserţiei socioprofesionale a absolvenţilor de învăţământ profesional şi tehnic, preponderent din perspectiva deficitului de competenţe </w:t>
      </w:r>
    </w:p>
    <w:p w:rsidR="00452D96" w:rsidRPr="004576EF" w:rsidRDefault="00452D96" w:rsidP="00452D96">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Realizarea sistematică a monitorizării inserţiei socioprofesionale a absolvenţilor de învăţământ profesional şi tehnic pe cale administrativă şi p</w:t>
      </w:r>
      <w:r w:rsidR="00C84045">
        <w:rPr>
          <w:rFonts w:ascii="Times New Roman" w:eastAsiaTheme="minorHAnsi" w:hAnsi="Times New Roman"/>
          <w:color w:val="000000"/>
          <w:szCs w:val="24"/>
          <w:lang w:val="en-US"/>
        </w:rPr>
        <w:t xml:space="preserve">rin anchete la nivel naţional. </w:t>
      </w:r>
    </w:p>
    <w:p w:rsidR="00BB484E" w:rsidRPr="004576EF" w:rsidRDefault="00BB484E" w:rsidP="008432DE">
      <w:pPr>
        <w:autoSpaceDE w:val="0"/>
        <w:autoSpaceDN w:val="0"/>
        <w:adjustRightInd w:val="0"/>
        <w:spacing w:after="0" w:line="276" w:lineRule="auto"/>
        <w:ind w:firstLine="142"/>
        <w:rPr>
          <w:rFonts w:ascii="Times New Roman" w:eastAsiaTheme="minorHAnsi" w:hAnsi="Times New Roman"/>
          <w:color w:val="000000"/>
          <w:szCs w:val="24"/>
          <w:lang w:val="en-US"/>
        </w:rPr>
      </w:pPr>
      <w:r w:rsidRPr="004576EF">
        <w:rPr>
          <w:rFonts w:ascii="Times New Roman" w:eastAsiaTheme="minorHAnsi" w:hAnsi="Times New Roman"/>
          <w:b/>
          <w:bCs/>
          <w:color w:val="000000"/>
          <w:szCs w:val="24"/>
          <w:lang w:val="en-US"/>
        </w:rPr>
        <w:t xml:space="preserve">Concluzii din analiza ÎPT </w:t>
      </w:r>
    </w:p>
    <w:p w:rsidR="00452D96" w:rsidRPr="004576EF" w:rsidRDefault="00BB484E" w:rsidP="008432DE">
      <w:pPr>
        <w:autoSpaceDE w:val="0"/>
        <w:autoSpaceDN w:val="0"/>
        <w:adjustRightInd w:val="0"/>
        <w:spacing w:after="0" w:line="276" w:lineRule="auto"/>
        <w:ind w:firstLine="142"/>
        <w:rPr>
          <w:rFonts w:ascii="Times New Roman" w:eastAsiaTheme="minorHAnsi" w:hAnsi="Times New Roman"/>
          <w:b/>
          <w:bCs/>
          <w:color w:val="000000"/>
          <w:szCs w:val="24"/>
          <w:lang w:val="en-US"/>
        </w:rPr>
      </w:pPr>
      <w:r w:rsidRPr="004576EF">
        <w:rPr>
          <w:rFonts w:ascii="Times New Roman" w:eastAsiaTheme="minorHAnsi" w:hAnsi="Times New Roman"/>
          <w:b/>
          <w:bCs/>
          <w:color w:val="000000"/>
          <w:szCs w:val="24"/>
          <w:lang w:val="en-US"/>
        </w:rPr>
        <w:t>Ţinte pe termen mediu pentru oferta IPT pe niveluri de formare profesională şi domenii de pregătire</w:t>
      </w:r>
    </w:p>
    <w:p w:rsidR="00BB484E" w:rsidRPr="004576EF" w:rsidRDefault="001537BE" w:rsidP="008432DE">
      <w:pPr>
        <w:autoSpaceDE w:val="0"/>
        <w:autoSpaceDN w:val="0"/>
        <w:adjustRightInd w:val="0"/>
        <w:spacing w:after="0" w:line="276" w:lineRule="auto"/>
        <w:ind w:firstLine="142"/>
        <w:rPr>
          <w:rFonts w:ascii="Times New Roman" w:hAnsi="Times New Roman"/>
          <w:szCs w:val="24"/>
        </w:rPr>
      </w:pPr>
      <w:r w:rsidRPr="004576EF">
        <w:rPr>
          <w:rFonts w:ascii="Times New Roman" w:hAnsi="Times New Roman"/>
          <w:szCs w:val="24"/>
        </w:rPr>
        <w:t xml:space="preserve">În ce privește </w:t>
      </w:r>
      <w:r w:rsidRPr="004576EF">
        <w:rPr>
          <w:rFonts w:ascii="Times New Roman" w:hAnsi="Times New Roman"/>
          <w:i/>
          <w:iCs/>
          <w:szCs w:val="24"/>
        </w:rPr>
        <w:t>dezvoltarea capitalului uman</w:t>
      </w:r>
      <w:r w:rsidRPr="004576EF">
        <w:rPr>
          <w:rFonts w:ascii="Times New Roman" w:hAnsi="Times New Roman"/>
          <w:szCs w:val="24"/>
        </w:rPr>
        <w:t>, indicele global este IGCU = 1,49. Această valoare arată că problema referitoare la resursa umană în județ este critică, fiind cauzată de scăderea continuă a populației județului, migrarea tinerilor din județ spre alte zone urbane cu mai multe oportunități și de numărul mare de persoane care au numai studii primare și gimnaziale.</w:t>
      </w:r>
    </w:p>
    <w:p w:rsidR="001537BE" w:rsidRPr="004576EF" w:rsidRDefault="001537BE" w:rsidP="008432DE">
      <w:pPr>
        <w:autoSpaceDE w:val="0"/>
        <w:autoSpaceDN w:val="0"/>
        <w:adjustRightInd w:val="0"/>
        <w:spacing w:after="0" w:line="276" w:lineRule="auto"/>
        <w:ind w:firstLine="142"/>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Direcțiile importante de acțiune trebuie să fie: </w:t>
      </w:r>
    </w:p>
    <w:p w:rsidR="001537BE" w:rsidRPr="004576EF" w:rsidRDefault="001537BE" w:rsidP="008432DE">
      <w:pPr>
        <w:pStyle w:val="ListParagraph"/>
        <w:numPr>
          <w:ilvl w:val="0"/>
          <w:numId w:val="8"/>
        </w:numPr>
        <w:autoSpaceDE w:val="0"/>
        <w:autoSpaceDN w:val="0"/>
        <w:adjustRightInd w:val="0"/>
        <w:spacing w:after="0" w:line="276" w:lineRule="auto"/>
        <w:ind w:left="0" w:firstLine="142"/>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Susținerea școlilor profesionale având calificări profesionale ca: strungari, lăcătuși, sudori, operatori CNC, în parteneriat cu agenții economici </w:t>
      </w:r>
    </w:p>
    <w:p w:rsidR="001537BE" w:rsidRPr="004576EF" w:rsidRDefault="001537BE" w:rsidP="008432DE">
      <w:pPr>
        <w:pStyle w:val="ListParagraph"/>
        <w:numPr>
          <w:ilvl w:val="0"/>
          <w:numId w:val="8"/>
        </w:numPr>
        <w:autoSpaceDE w:val="0"/>
        <w:autoSpaceDN w:val="0"/>
        <w:adjustRightInd w:val="0"/>
        <w:spacing w:after="0" w:line="276" w:lineRule="auto"/>
        <w:ind w:left="0" w:firstLine="142"/>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Dezvoltarea școlilor profesionale de mecanici, prelucrători în piatră, prelucrători în lemn, </w:t>
      </w:r>
    </w:p>
    <w:p w:rsidR="001537BE" w:rsidRPr="004576EF" w:rsidRDefault="001537BE" w:rsidP="008432DE">
      <w:pPr>
        <w:pStyle w:val="ListParagraph"/>
        <w:numPr>
          <w:ilvl w:val="0"/>
          <w:numId w:val="8"/>
        </w:numPr>
        <w:autoSpaceDE w:val="0"/>
        <w:autoSpaceDN w:val="0"/>
        <w:adjustRightInd w:val="0"/>
        <w:spacing w:after="0" w:line="276" w:lineRule="auto"/>
        <w:ind w:left="0" w:firstLine="142"/>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Relansarea activităţiloreconomice industriale specifice (prelucrare mase plastice, subansambluri electricemotoare, industrie alimentară, confecţii, textile, materiale de construcţii) şi asigurarea necesarului de resursă umană prin recalificarea forţei de muncă (reconversie profesională). </w:t>
      </w:r>
    </w:p>
    <w:p w:rsidR="001537BE" w:rsidRPr="004576EF" w:rsidRDefault="001537BE" w:rsidP="008432DE">
      <w:pPr>
        <w:pStyle w:val="ListParagraph"/>
        <w:numPr>
          <w:ilvl w:val="0"/>
          <w:numId w:val="8"/>
        </w:numPr>
        <w:autoSpaceDE w:val="0"/>
        <w:autoSpaceDN w:val="0"/>
        <w:adjustRightInd w:val="0"/>
        <w:spacing w:after="0" w:line="276" w:lineRule="auto"/>
        <w:ind w:left="0" w:firstLine="142"/>
        <w:rPr>
          <w:rFonts w:ascii="Times New Roman" w:eastAsiaTheme="minorHAnsi" w:hAnsi="Times New Roman"/>
          <w:color w:val="000000"/>
          <w:szCs w:val="24"/>
          <w:lang w:val="en-US"/>
        </w:rPr>
      </w:pPr>
      <w:r w:rsidRPr="004576EF">
        <w:rPr>
          <w:rFonts w:ascii="Times New Roman" w:eastAsiaTheme="minorHAnsi" w:hAnsi="Times New Roman"/>
          <w:color w:val="000000"/>
          <w:szCs w:val="24"/>
          <w:lang w:val="en-US"/>
        </w:rPr>
        <w:t xml:space="preserve">Asigurarea necesarului de resursă umană în cadrul parcului industrial prin calificarea și </w:t>
      </w:r>
    </w:p>
    <w:p w:rsidR="001537BE" w:rsidRPr="00C84045" w:rsidRDefault="001537BE" w:rsidP="00ED0242">
      <w:pPr>
        <w:pStyle w:val="ListParagraph"/>
        <w:numPr>
          <w:ilvl w:val="0"/>
          <w:numId w:val="8"/>
        </w:numPr>
        <w:autoSpaceDE w:val="0"/>
        <w:autoSpaceDN w:val="0"/>
        <w:adjustRightInd w:val="0"/>
        <w:spacing w:after="0" w:line="276" w:lineRule="auto"/>
        <w:ind w:left="0" w:firstLine="142"/>
        <w:rPr>
          <w:rFonts w:ascii="Times New Roman" w:eastAsiaTheme="minorHAnsi" w:hAnsi="Times New Roman"/>
          <w:color w:val="000000"/>
          <w:szCs w:val="24"/>
          <w:lang w:val="en-US"/>
        </w:rPr>
      </w:pPr>
      <w:r w:rsidRPr="00C84045">
        <w:rPr>
          <w:rFonts w:ascii="Times New Roman" w:eastAsiaTheme="minorHAnsi" w:hAnsi="Times New Roman"/>
          <w:color w:val="000000"/>
          <w:szCs w:val="24"/>
          <w:lang w:val="en-US"/>
        </w:rPr>
        <w:t xml:space="preserve">recalificarea forţei de muncă (reconversie profesională) fără loc de muncă în meseriile specifice industriilor din această zonă . În ceea ce privește </w:t>
      </w:r>
      <w:r w:rsidRPr="00C84045">
        <w:rPr>
          <w:rFonts w:ascii="Times New Roman" w:eastAsiaTheme="minorHAnsi" w:hAnsi="Times New Roman"/>
          <w:b/>
          <w:bCs/>
          <w:i/>
          <w:iCs/>
          <w:color w:val="000000"/>
          <w:szCs w:val="24"/>
          <w:lang w:val="en-US"/>
        </w:rPr>
        <w:t>orientarea spre inovare și dezvoltarea de competențe specifice</w:t>
      </w:r>
      <w:r w:rsidRPr="00C84045">
        <w:rPr>
          <w:rFonts w:ascii="Times New Roman" w:eastAsiaTheme="minorHAnsi" w:hAnsi="Times New Roman"/>
          <w:color w:val="000000"/>
          <w:szCs w:val="24"/>
          <w:lang w:val="en-US"/>
        </w:rPr>
        <w:t>, cu mici excepții, situația este deficitară la nivelul județului, raportat la ceea ce se întâmplă în alte zone din țară sau din Uniunea Europeană.</w:t>
      </w:r>
    </w:p>
    <w:p w:rsidR="008432DE" w:rsidRPr="004576EF" w:rsidRDefault="008432DE" w:rsidP="008432DE">
      <w:pPr>
        <w:autoSpaceDE w:val="0"/>
        <w:autoSpaceDN w:val="0"/>
        <w:adjustRightInd w:val="0"/>
        <w:spacing w:after="0" w:line="276" w:lineRule="auto"/>
        <w:rPr>
          <w:rFonts w:ascii="Times New Roman" w:hAnsi="Times New Roman"/>
          <w:szCs w:val="24"/>
        </w:rPr>
      </w:pPr>
      <w:r w:rsidRPr="004576EF">
        <w:rPr>
          <w:rFonts w:ascii="Times New Roman" w:hAnsi="Times New Roman"/>
          <w:szCs w:val="24"/>
        </w:rPr>
        <w:t>De asemenea, instituțiile pentru colaborare ar trebui să faciliteze interfața între agenții economici orientați pe inovația de produs și diverse rețele de investitori formali și informali. Se impune în aceeași măsură dezvoltarea resursei umane și formarea competențelor specifice mediului economic și de afaceri Bistrița prin programe de învățământ la nivel preuniversitar, universitar și postuniversitar, precum și motivarea și dezvoltarea coerentă a resursei umane existente și atragerea de resursă umană înalt calificată, pe calificare și recalificare eficace.</w:t>
      </w:r>
    </w:p>
    <w:p w:rsidR="00D7015C" w:rsidRPr="004576EF" w:rsidRDefault="00D7015C" w:rsidP="00D7015C">
      <w:pPr>
        <w:autoSpaceDE w:val="0"/>
        <w:autoSpaceDN w:val="0"/>
        <w:adjustRightInd w:val="0"/>
        <w:spacing w:after="0" w:line="276" w:lineRule="auto"/>
        <w:rPr>
          <w:rFonts w:ascii="Times New Roman" w:eastAsiaTheme="minorHAnsi" w:hAnsi="Times New Roman"/>
          <w:color w:val="000000"/>
          <w:szCs w:val="24"/>
          <w:lang w:val="en-US"/>
        </w:rPr>
      </w:pPr>
      <w:r w:rsidRPr="004576EF">
        <w:rPr>
          <w:rFonts w:ascii="Times New Roman" w:eastAsiaTheme="minorHAnsi" w:hAnsi="Times New Roman"/>
          <w:b/>
          <w:bCs/>
          <w:color w:val="000000"/>
          <w:szCs w:val="24"/>
          <w:lang w:val="en-US"/>
        </w:rPr>
        <w:t xml:space="preserve">Învățământul profesional și tehnic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color w:val="000000"/>
          <w:szCs w:val="24"/>
          <w:lang w:val="en-US"/>
        </w:rPr>
        <w:lastRenderedPageBreak/>
        <w:t xml:space="preserve">Problemele învățământului profesional și tehnic nu sunt noi. Dimpotrivă, ele s-au cronicizat în ultimii ani ca urmare a reformelor multiple și fragmentate din domeniul educației, modificărilor structurale din peisajul economic și investițional și distanțării accentuate a învățământului profesional și tehnic de </w:t>
      </w:r>
      <w:r w:rsidRPr="004576EF">
        <w:rPr>
          <w:rFonts w:ascii="Times New Roman" w:eastAsiaTheme="minorHAnsi" w:hAnsi="Times New Roman"/>
          <w:szCs w:val="24"/>
          <w:lang w:val="en-US"/>
        </w:rPr>
        <w:t xml:space="preserve">nevoile economiei și ale pieței muncii. În momentul de față învățământul profesional și tehnic trebuie să facă față unor multiple provocări și presiuni pentru a răspunde nevoilor elevilor de a avea oportunități de educație de calitate, care să le dea șansa unei vieți împlinite și prospere, de a răspunde presiunilor angajatorilor pentru care forța de muncă bine calificată reprezintă un element foarte important în decizia de a investi și dezvolta afaceri pe termen lung, nevoilor unei economii în schimbare, care utilizează calificări moderne și complexe, presiunilor externe din partea UE de a moderniza sistemul de învățământ profesional și tehnic pentru a crește competitivitatea și coeziunea socială.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Principalele măsuri care se impun pentru sistemul de educație sunt: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flexibilitate – asigurarea condițiilor pentru implementarea unor modele variate de abordare a ÎPT la nivel local, adaptate la contextul local și pornind de la o serie de standarde și principii de bună practică agreate la nivel național;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sistem centrat pe nevoile elevilor și angajatorilor – dezvoltarea unui sistem care să pună accentul pe oferirea de șanse tinerilor, indiferent de categoria socială, de a se califica într-o profesie care să le aducă beneficii și satisfacție pe termen lung și pe interesele angajatorilor de a avea acces la forță de muncă bine calificată, cu competențe specifice și transversale solid asimilate; sistem predictibil și informat (legat de nevoile pieței muncii) – dezvoltarea unui sistem de ÎPT care să pornească de la cunoașterea nevoilor de forță de muncă calificată realizată profesionist și sistematic, de la evaluarea performanțelor legate 8 de inserția absolvenților pe piața muncii;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un sistem de ÎPT participativ – dezvoltarea unui sistem de ÎPT care să includă toți factorii interesați;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crearea unui model de ÎPT mixt, în care școlile organizate în sistem dual să coexiste cu cele în care procesul de învățare (inclusiv practica elevilor) este organizat preponderent la nivelul școlii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asumarea de către angajatori a unui rol activ în domeniul pregătirii profesionale (a elevilor și cadrelor didactice): integrarea ÎPT în propriile strategii de asigurare a resurselor umane; implicarea activă în structurile de parteneriat care urmează să guverneze ÎPT; modificarea statutului tutorilor de practică, inclusiv prin consolidarea competențelor didactice;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reconsiderarea activității școlii din perspectiva nevoilor individuale ale elevilor: susținerea financiară a copiilor proveniți din medii dezavantajate; consolidarea procesului de orientare școlară și profesională începând de la nivel de gimnaziu; implementarea unor mecanisme de selecție a elevilor pe bază de aptitudini;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deschiderea reală a școlii către piața muncii: creșterea atenției acordate competențelor de tip trans curricular, cu precădere a celor antreprenoriale în curriculumul școlar începând cu educația timpurie (învățământul primar);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modificarea raportului teorie-practică în favoarea celei din urmă, mai cu seamă în cazul liceului tehnologic; revizuirea curriculumului din ÎPT pentru a determina măsura în care acesta răspunde noilor cerințe ale pieței muncii, schimbărilor tehnologice, precum și cerințelor specifice unui curriculum bazat pe competențe;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creșterea eficacității contractului de practică încheiat; apropierea activității de practică de condițiile reale de muncă din întreprinderi, în principal prin creșterea ponderii învățământului dual și a practicilor asociate acestuia; regândirea curriculumului din domeniul ÎPT din perspectiva relevanței pentru piața muncii și creșterea nivelului angajabilității absolvenților; reconsiderarea mecanismelor de formare profesională continuă a profesorilor și maiștrilor, acordând o pondere importantă formării la nivel de întreprindere, în condiții reale de muncă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efcientizarea rețelei școlare prin reorganizarea acesteia la nivelul județului;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lastRenderedPageBreak/>
        <w:t xml:space="preserve"> autorizarea/acreditarea unităților de învățământ pe calificări solicitate de operatorii economici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acțiuni de orientare și consiliere a elevilor, părinților, diriginților, cadrelor didactice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marketing educațional realizat la nivelul unităților ÎPT </w:t>
      </w:r>
    </w:p>
    <w:p w:rsidR="00D7015C" w:rsidRPr="004576EF"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xml:space="preserve"> monitorizarea inserției absolvenților la nivel de unitate de învățământ și la nivel județean </w:t>
      </w:r>
    </w:p>
    <w:p w:rsidR="001F4C7C" w:rsidRPr="00C84045" w:rsidRDefault="00D7015C" w:rsidP="00D7015C">
      <w:pPr>
        <w:autoSpaceDE w:val="0"/>
        <w:autoSpaceDN w:val="0"/>
        <w:adjustRightInd w:val="0"/>
        <w:spacing w:after="0" w:line="276" w:lineRule="auto"/>
        <w:rPr>
          <w:rFonts w:ascii="Times New Roman" w:eastAsiaTheme="minorHAnsi" w:hAnsi="Times New Roman"/>
          <w:szCs w:val="24"/>
          <w:lang w:val="en-US"/>
        </w:rPr>
      </w:pPr>
      <w:r w:rsidRPr="004576EF">
        <w:rPr>
          <w:rFonts w:ascii="Times New Roman" w:eastAsiaTheme="minorHAnsi" w:hAnsi="Times New Roman"/>
          <w:szCs w:val="24"/>
          <w:lang w:val="en-US"/>
        </w:rPr>
        <w:t> autorizarea unităţilor de învăţământ ca furnizoare d</w:t>
      </w:r>
      <w:r w:rsidR="003523C2" w:rsidRPr="004576EF">
        <w:rPr>
          <w:rFonts w:ascii="Times New Roman" w:eastAsiaTheme="minorHAnsi" w:hAnsi="Times New Roman"/>
          <w:szCs w:val="24"/>
          <w:lang w:val="en-US"/>
        </w:rPr>
        <w:t>e formare profesională continua.</w:t>
      </w:r>
    </w:p>
    <w:p w:rsidR="001F4C7C" w:rsidRPr="004576EF" w:rsidRDefault="004576EF" w:rsidP="004576EF">
      <w:pPr>
        <w:shd w:val="clear" w:color="auto" w:fill="FFFFFF" w:themeFill="background1"/>
        <w:autoSpaceDE w:val="0"/>
        <w:autoSpaceDN w:val="0"/>
        <w:adjustRightInd w:val="0"/>
        <w:spacing w:after="0" w:line="276" w:lineRule="auto"/>
        <w:ind w:left="284"/>
        <w:rPr>
          <w:rFonts w:ascii="Times New Roman" w:hAnsi="Times New Roman"/>
          <w:b/>
          <w:i/>
          <w:szCs w:val="24"/>
        </w:rPr>
      </w:pPr>
      <w:r>
        <w:rPr>
          <w:rFonts w:ascii="Times New Roman" w:hAnsi="Times New Roman"/>
          <w:b/>
          <w:szCs w:val="24"/>
        </w:rPr>
        <w:t xml:space="preserve">6 . </w:t>
      </w:r>
      <w:r w:rsidR="003523C2" w:rsidRPr="004576EF">
        <w:rPr>
          <w:rFonts w:ascii="Times New Roman" w:hAnsi="Times New Roman"/>
          <w:b/>
          <w:szCs w:val="24"/>
        </w:rPr>
        <w:t xml:space="preserve">PLANUL REGIONAL DE ACȚIUNE PENTRU ÎNVĂȚĂMÂNT (PRAI) 2016 - 2025 </w:t>
      </w:r>
      <w:r w:rsidR="003523C2" w:rsidRPr="004576EF">
        <w:rPr>
          <w:rFonts w:ascii="Times New Roman" w:hAnsi="Times New Roman"/>
          <w:b/>
          <w:i/>
          <w:szCs w:val="24"/>
        </w:rPr>
        <w:t>REGIUNEA DE DEZVOLTARE</w:t>
      </w:r>
      <w:r w:rsidR="001F4C7C" w:rsidRPr="004576EF">
        <w:rPr>
          <w:rFonts w:ascii="Times New Roman" w:hAnsi="Times New Roman"/>
          <w:b/>
          <w:i/>
          <w:szCs w:val="24"/>
        </w:rPr>
        <w:t xml:space="preserve"> NV</w:t>
      </w:r>
      <w:r w:rsidR="003430E6" w:rsidRPr="004576EF">
        <w:rPr>
          <w:rFonts w:ascii="Times New Roman" w:hAnsi="Times New Roman"/>
          <w:b/>
          <w:i/>
          <w:szCs w:val="24"/>
        </w:rPr>
        <w:t xml:space="preserve"> (</w:t>
      </w:r>
      <w:hyperlink r:id="rId11" w:history="1">
        <w:r w:rsidR="003430E6" w:rsidRPr="004576EF">
          <w:rPr>
            <w:rStyle w:val="Hyperlink"/>
            <w:rFonts w:ascii="Times New Roman" w:hAnsi="Times New Roman"/>
            <w:b/>
            <w:i/>
            <w:szCs w:val="24"/>
          </w:rPr>
          <w:t>http://infraed.ro/wp-content/uploads/2017/10/PRAI-NORD-VEST-2016-2025.pdf</w:t>
        </w:r>
      </w:hyperlink>
      <w:r w:rsidR="003430E6" w:rsidRPr="004576EF">
        <w:rPr>
          <w:rFonts w:ascii="Times New Roman" w:hAnsi="Times New Roman"/>
          <w:b/>
          <w:i/>
          <w:szCs w:val="24"/>
        </w:rPr>
        <w:t xml:space="preserve">) </w:t>
      </w:r>
    </w:p>
    <w:p w:rsidR="001F4C7C" w:rsidRPr="004576EF" w:rsidRDefault="00846483" w:rsidP="00E927DB">
      <w:pPr>
        <w:shd w:val="clear" w:color="auto" w:fill="FFFFFF" w:themeFill="background1"/>
        <w:autoSpaceDE w:val="0"/>
        <w:autoSpaceDN w:val="0"/>
        <w:adjustRightInd w:val="0"/>
        <w:spacing w:after="0" w:line="276" w:lineRule="auto"/>
        <w:ind w:left="284" w:firstLine="424"/>
        <w:rPr>
          <w:rFonts w:ascii="Times New Roman" w:hAnsi="Times New Roman"/>
          <w:szCs w:val="24"/>
        </w:rPr>
      </w:pPr>
      <w:r w:rsidRPr="004576EF">
        <w:rPr>
          <w:rFonts w:ascii="Times New Roman" w:hAnsi="Times New Roman"/>
          <w:szCs w:val="24"/>
        </w:rPr>
        <w:t>Planificarea strategică</w:t>
      </w:r>
      <w:r w:rsidR="000265D0" w:rsidRPr="004576EF">
        <w:rPr>
          <w:rFonts w:ascii="Times New Roman" w:hAnsi="Times New Roman"/>
          <w:szCs w:val="24"/>
        </w:rPr>
        <w:t xml:space="preserve"> a ofertei de formare profesională prin învăţământ profesional şi tehnic (IPT) are caracter naţional şi este realizată în raport cu obiectivele asumate de România ca stat membru al Uniunii Europene. </w:t>
      </w:r>
    </w:p>
    <w:p w:rsidR="001F4C7C" w:rsidRPr="004576EF" w:rsidRDefault="000265D0" w:rsidP="00E927DB">
      <w:pPr>
        <w:shd w:val="clear" w:color="auto" w:fill="FFFFFF" w:themeFill="background1"/>
        <w:autoSpaceDE w:val="0"/>
        <w:autoSpaceDN w:val="0"/>
        <w:adjustRightInd w:val="0"/>
        <w:spacing w:after="0" w:line="276" w:lineRule="auto"/>
        <w:ind w:left="284"/>
        <w:rPr>
          <w:rFonts w:ascii="Times New Roman" w:hAnsi="Times New Roman"/>
          <w:szCs w:val="24"/>
        </w:rPr>
      </w:pPr>
      <w:r w:rsidRPr="004576EF">
        <w:rPr>
          <w:rFonts w:ascii="Times New Roman" w:hAnsi="Times New Roman"/>
          <w:szCs w:val="24"/>
        </w:rPr>
        <w:t xml:space="preserve">Obiectivul major al planificării strategice a IPT constă în creşterea contribuţiei învăţământului profesional şi tehnic la tranziţia rapidă şi eficientă către o economie competitivă bazată pe inovare şi cunoaştere, participativă şi inclusivă. </w:t>
      </w:r>
    </w:p>
    <w:p w:rsidR="003523C2" w:rsidRPr="004576EF" w:rsidRDefault="000265D0" w:rsidP="00E927DB">
      <w:pPr>
        <w:shd w:val="clear" w:color="auto" w:fill="FFFFFF" w:themeFill="background1"/>
        <w:autoSpaceDE w:val="0"/>
        <w:autoSpaceDN w:val="0"/>
        <w:adjustRightInd w:val="0"/>
        <w:spacing w:after="0" w:line="276" w:lineRule="auto"/>
        <w:ind w:left="284" w:firstLine="424"/>
        <w:rPr>
          <w:rFonts w:ascii="Times New Roman" w:hAnsi="Times New Roman"/>
          <w:szCs w:val="24"/>
        </w:rPr>
      </w:pPr>
      <w:r w:rsidRPr="004576EF">
        <w:rPr>
          <w:rFonts w:ascii="Times New Roman" w:hAnsi="Times New Roman"/>
          <w:szCs w:val="24"/>
        </w:rPr>
        <w:t>Învăţământul profesional şi tehnic, prin obiectivele sale, este subsumat dublului rol al educaţiei: economic şi social. Prin urmare IPT nu se poate rezuma, în sens restrâns, la satisfacerea cerinţelor imediate ale unui loc de muncă, el trebuie să asigure pregătirea pentru dezvoltarea unei cariere de succes care presupune integrare socio – profesională, inclusiv în plan antreprenorial, și/sau continuarea studiilor. În aceste condiţii învăţământul profesional şi tehnic trebuie să asigure absolvenților șansa ocupării unui loc de muncă, văzută ca o etapă, imediată sau ulterioară, în procesul învăţării pe parcursul întregii vieţi, care include și învăţarea la locul de muncă în vederea adaptării la cerinţele acestuia.</w:t>
      </w:r>
    </w:p>
    <w:p w:rsidR="000553E7" w:rsidRPr="004576EF" w:rsidRDefault="000553E7" w:rsidP="00E927DB">
      <w:pPr>
        <w:shd w:val="clear" w:color="auto" w:fill="FFFFFF" w:themeFill="background1"/>
        <w:autoSpaceDE w:val="0"/>
        <w:autoSpaceDN w:val="0"/>
        <w:adjustRightInd w:val="0"/>
        <w:spacing w:after="0" w:line="276" w:lineRule="auto"/>
        <w:ind w:left="284"/>
        <w:rPr>
          <w:rFonts w:ascii="Times New Roman" w:hAnsi="Times New Roman"/>
          <w:szCs w:val="24"/>
        </w:rPr>
      </w:pPr>
      <w:r w:rsidRPr="004576EF">
        <w:rPr>
          <w:rFonts w:ascii="Times New Roman" w:hAnsi="Times New Roman"/>
          <w:szCs w:val="24"/>
        </w:rPr>
        <w:t xml:space="preserve">Scopul Planului Regional de Acţiune pentru Învăţământ (PRAI) este de a îmbunătăţi corelarea dintre oferta învăţământului profesional şi tehnic şi nevoile de dezvoltare socio-economică la nivel regional şi de a creşte contribuţia învăţământului superior la dezvoltarea regională, în perspectiva anului 2025. </w:t>
      </w:r>
    </w:p>
    <w:p w:rsidR="000553E7" w:rsidRPr="004576EF" w:rsidRDefault="000553E7" w:rsidP="00E927DB">
      <w:pPr>
        <w:shd w:val="clear" w:color="auto" w:fill="FFFFFF" w:themeFill="background1"/>
        <w:autoSpaceDE w:val="0"/>
        <w:autoSpaceDN w:val="0"/>
        <w:adjustRightInd w:val="0"/>
        <w:spacing w:after="0" w:line="276" w:lineRule="auto"/>
        <w:rPr>
          <w:rFonts w:ascii="Times New Roman" w:hAnsi="Times New Roman"/>
          <w:szCs w:val="24"/>
        </w:rPr>
      </w:pPr>
      <w:r w:rsidRPr="004576EF">
        <w:rPr>
          <w:rFonts w:ascii="Times New Roman" w:hAnsi="Times New Roman"/>
          <w:szCs w:val="24"/>
        </w:rPr>
        <w:t xml:space="preserve">PRAI cuprinde: </w:t>
      </w:r>
    </w:p>
    <w:p w:rsidR="000553E7" w:rsidRPr="004576EF" w:rsidRDefault="000553E7" w:rsidP="00E927DB">
      <w:pPr>
        <w:pStyle w:val="ListParagraph"/>
        <w:numPr>
          <w:ilvl w:val="0"/>
          <w:numId w:val="12"/>
        </w:numPr>
        <w:shd w:val="clear" w:color="auto" w:fill="FFFFFF" w:themeFill="background1"/>
        <w:autoSpaceDE w:val="0"/>
        <w:autoSpaceDN w:val="0"/>
        <w:adjustRightInd w:val="0"/>
        <w:spacing w:after="0" w:line="276" w:lineRule="auto"/>
        <w:ind w:left="0" w:firstLine="0"/>
        <w:rPr>
          <w:rFonts w:ascii="Times New Roman" w:hAnsi="Times New Roman"/>
          <w:szCs w:val="24"/>
        </w:rPr>
      </w:pPr>
      <w:r w:rsidRPr="004576EF">
        <w:rPr>
          <w:rFonts w:ascii="Times New Roman" w:hAnsi="Times New Roman"/>
          <w:szCs w:val="24"/>
        </w:rPr>
        <w:t>analiza contextului regional din punct de vedere al evoluţiilor şi previziunilor demografice, de piaţă a muncii şi economice;</w:t>
      </w:r>
    </w:p>
    <w:p w:rsidR="000553E7" w:rsidRPr="004576EF" w:rsidRDefault="000553E7" w:rsidP="00E927DB">
      <w:pPr>
        <w:pStyle w:val="ListParagraph"/>
        <w:numPr>
          <w:ilvl w:val="0"/>
          <w:numId w:val="12"/>
        </w:numPr>
        <w:shd w:val="clear" w:color="auto" w:fill="FFFFFF" w:themeFill="background1"/>
        <w:autoSpaceDE w:val="0"/>
        <w:autoSpaceDN w:val="0"/>
        <w:adjustRightInd w:val="0"/>
        <w:spacing w:after="0" w:line="276" w:lineRule="auto"/>
        <w:ind w:left="0" w:firstLine="0"/>
        <w:rPr>
          <w:rFonts w:ascii="Times New Roman" w:hAnsi="Times New Roman"/>
          <w:szCs w:val="24"/>
        </w:rPr>
      </w:pPr>
      <w:r w:rsidRPr="004576EF">
        <w:rPr>
          <w:rFonts w:ascii="Times New Roman" w:hAnsi="Times New Roman"/>
          <w:szCs w:val="24"/>
        </w:rPr>
        <w:t xml:space="preserve">analiza capacităţii sistemului învăţământului profesional şi tehnic de a răspunde nevoilor identificate prin analiza contextului regional; </w:t>
      </w:r>
    </w:p>
    <w:p w:rsidR="000553E7" w:rsidRPr="004576EF" w:rsidRDefault="000553E7" w:rsidP="00E927DB">
      <w:pPr>
        <w:pStyle w:val="ListParagraph"/>
        <w:numPr>
          <w:ilvl w:val="0"/>
          <w:numId w:val="12"/>
        </w:numPr>
        <w:shd w:val="clear" w:color="auto" w:fill="FFFFFF" w:themeFill="background1"/>
        <w:autoSpaceDE w:val="0"/>
        <w:autoSpaceDN w:val="0"/>
        <w:adjustRightInd w:val="0"/>
        <w:spacing w:after="0" w:line="276" w:lineRule="auto"/>
        <w:ind w:left="0" w:firstLine="0"/>
        <w:rPr>
          <w:rFonts w:ascii="Times New Roman" w:hAnsi="Times New Roman"/>
          <w:szCs w:val="24"/>
        </w:rPr>
      </w:pPr>
      <w:r w:rsidRPr="004576EF">
        <w:rPr>
          <w:rFonts w:ascii="Times New Roman" w:hAnsi="Times New Roman"/>
          <w:szCs w:val="24"/>
        </w:rPr>
        <w:t>priorităţile, ţintele şi acţiunile pentru dezvoltarea învăţământului profesional şi tehnic la nivel regional ca răspuns la nevoile identificate;</w:t>
      </w:r>
    </w:p>
    <w:p w:rsidR="000553E7" w:rsidRPr="004576EF" w:rsidRDefault="000553E7" w:rsidP="00E927DB">
      <w:pPr>
        <w:pStyle w:val="ListParagraph"/>
        <w:numPr>
          <w:ilvl w:val="0"/>
          <w:numId w:val="12"/>
        </w:numPr>
        <w:shd w:val="clear" w:color="auto" w:fill="FFFFFF" w:themeFill="background1"/>
        <w:autoSpaceDE w:val="0"/>
        <w:autoSpaceDN w:val="0"/>
        <w:adjustRightInd w:val="0"/>
        <w:spacing w:after="0" w:line="276" w:lineRule="auto"/>
        <w:ind w:left="0" w:firstLine="0"/>
        <w:rPr>
          <w:rFonts w:ascii="Times New Roman" w:hAnsi="Times New Roman"/>
          <w:szCs w:val="24"/>
        </w:rPr>
      </w:pPr>
      <w:r w:rsidRPr="004576EF">
        <w:rPr>
          <w:rFonts w:ascii="Times New Roman" w:hAnsi="Times New Roman"/>
          <w:szCs w:val="24"/>
        </w:rPr>
        <w:t>contribuţia învăţământului superior la dezvoltarea regională. Rolul PRAI este de a furniza cadrul de referinţă şi de a facilita documentarea pentru elaborarea şi armonizarea documentelor strategice de la nivel judeţean şi local (PLAI, PAS)</w:t>
      </w:r>
    </w:p>
    <w:p w:rsidR="00846483" w:rsidRPr="004576EF" w:rsidRDefault="00846483" w:rsidP="00E927DB">
      <w:pPr>
        <w:shd w:val="clear" w:color="auto" w:fill="FFFFFF" w:themeFill="background1"/>
        <w:autoSpaceDE w:val="0"/>
        <w:autoSpaceDN w:val="0"/>
        <w:adjustRightInd w:val="0"/>
        <w:spacing w:after="0" w:line="276" w:lineRule="auto"/>
        <w:ind w:left="284" w:firstLine="708"/>
        <w:rPr>
          <w:rFonts w:ascii="Times New Roman" w:hAnsi="Times New Roman"/>
          <w:szCs w:val="24"/>
        </w:rPr>
      </w:pPr>
      <w:r w:rsidRPr="004576EF">
        <w:rPr>
          <w:rFonts w:ascii="Times New Roman" w:hAnsi="Times New Roman"/>
          <w:szCs w:val="24"/>
        </w:rPr>
        <w:t xml:space="preserve">Planul Regional de Acțiune pentru Învățământ al regiunii Nord-Vest, a fost elaborat având drept repere două direcții majore de acțiune: </w:t>
      </w:r>
    </w:p>
    <w:p w:rsidR="00846483" w:rsidRPr="004576EF" w:rsidRDefault="00846483" w:rsidP="00E927DB">
      <w:pPr>
        <w:pStyle w:val="ListParagraph"/>
        <w:numPr>
          <w:ilvl w:val="0"/>
          <w:numId w:val="10"/>
        </w:numPr>
        <w:shd w:val="clear" w:color="auto" w:fill="FFFFFF" w:themeFill="background1"/>
        <w:autoSpaceDE w:val="0"/>
        <w:autoSpaceDN w:val="0"/>
        <w:adjustRightInd w:val="0"/>
        <w:spacing w:after="0" w:line="276" w:lineRule="auto"/>
        <w:ind w:left="284" w:firstLine="0"/>
        <w:rPr>
          <w:rFonts w:ascii="Times New Roman" w:hAnsi="Times New Roman"/>
          <w:szCs w:val="24"/>
        </w:rPr>
      </w:pPr>
      <w:r w:rsidRPr="004576EF">
        <w:rPr>
          <w:rFonts w:ascii="Times New Roman" w:hAnsi="Times New Roman"/>
          <w:szCs w:val="24"/>
        </w:rPr>
        <w:t xml:space="preserve">adaptarea ofertei educționale la nevoile de dezvoltare socio-economice de la nivel local și regional, ținând cont de nevoile și intersele de formare ale elevilor; </w:t>
      </w:r>
    </w:p>
    <w:p w:rsidR="00846483" w:rsidRPr="004576EF" w:rsidRDefault="00846483" w:rsidP="00E927DB">
      <w:pPr>
        <w:pStyle w:val="ListParagraph"/>
        <w:numPr>
          <w:ilvl w:val="0"/>
          <w:numId w:val="10"/>
        </w:numPr>
        <w:shd w:val="clear" w:color="auto" w:fill="FFFFFF" w:themeFill="background1"/>
        <w:autoSpaceDE w:val="0"/>
        <w:autoSpaceDN w:val="0"/>
        <w:adjustRightInd w:val="0"/>
        <w:spacing w:after="0" w:line="276" w:lineRule="auto"/>
        <w:ind w:left="284" w:firstLine="0"/>
        <w:rPr>
          <w:rFonts w:ascii="Times New Roman" w:hAnsi="Times New Roman"/>
          <w:szCs w:val="24"/>
        </w:rPr>
      </w:pPr>
      <w:r w:rsidRPr="004576EF">
        <w:rPr>
          <w:rFonts w:ascii="Times New Roman" w:hAnsi="Times New Roman"/>
          <w:szCs w:val="24"/>
        </w:rPr>
        <w:t xml:space="preserve">asigurarea calității actului educațional, ca bază a succesului inserției socoiprofesionale a absolvenților. </w:t>
      </w:r>
    </w:p>
    <w:p w:rsidR="000265D0" w:rsidRPr="004576EF" w:rsidRDefault="00846483" w:rsidP="00E927DB">
      <w:pPr>
        <w:shd w:val="clear" w:color="auto" w:fill="FFFFFF" w:themeFill="background1"/>
        <w:autoSpaceDE w:val="0"/>
        <w:autoSpaceDN w:val="0"/>
        <w:adjustRightInd w:val="0"/>
        <w:spacing w:after="0" w:line="276" w:lineRule="auto"/>
        <w:ind w:left="284" w:firstLine="708"/>
        <w:rPr>
          <w:rFonts w:ascii="Times New Roman" w:hAnsi="Times New Roman"/>
          <w:b/>
          <w:szCs w:val="24"/>
        </w:rPr>
      </w:pPr>
      <w:r w:rsidRPr="004576EF">
        <w:rPr>
          <w:rFonts w:ascii="Times New Roman" w:hAnsi="Times New Roman"/>
          <w:szCs w:val="24"/>
        </w:rPr>
        <w:t>Structura adoptată la nivel național pentru PRAI, asigură comparabilitatea datelor și a rezultatelor la nivel național, pentru a permite monitorizarea progresului realizat în raport cu țintele asumate de România, ca o contribuție la obiectivele europene.</w:t>
      </w:r>
    </w:p>
    <w:p w:rsidR="003523C2" w:rsidRPr="004576EF" w:rsidRDefault="003523C2" w:rsidP="00132F95">
      <w:pPr>
        <w:autoSpaceDE w:val="0"/>
        <w:autoSpaceDN w:val="0"/>
        <w:adjustRightInd w:val="0"/>
        <w:spacing w:after="0" w:line="276" w:lineRule="auto"/>
        <w:ind w:left="284"/>
        <w:rPr>
          <w:rFonts w:ascii="Times New Roman" w:hAnsi="Times New Roman"/>
          <w:b/>
          <w:szCs w:val="24"/>
        </w:rPr>
      </w:pPr>
    </w:p>
    <w:p w:rsidR="008D3700" w:rsidRPr="004576EF" w:rsidRDefault="006B426A" w:rsidP="008D3700">
      <w:pPr>
        <w:rPr>
          <w:rFonts w:ascii="Times New Roman" w:hAnsi="Times New Roman"/>
          <w:szCs w:val="24"/>
        </w:rPr>
      </w:pPr>
      <w:r w:rsidRPr="004576EF">
        <w:rPr>
          <w:rFonts w:ascii="Times New Roman" w:hAnsi="Times New Roman"/>
          <w:noProof/>
          <w:szCs w:val="24"/>
          <w:lang w:val="en-US"/>
        </w:rPr>
        <w:lastRenderedPageBreak/>
        <w:drawing>
          <wp:inline distT="0" distB="0" distL="0" distR="0">
            <wp:extent cx="6299835" cy="894397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4464" cy="8950547"/>
                    </a:xfrm>
                    <a:prstGeom prst="rect">
                      <a:avLst/>
                    </a:prstGeom>
                    <a:noFill/>
                    <a:ln>
                      <a:noFill/>
                    </a:ln>
                  </pic:spPr>
                </pic:pic>
              </a:graphicData>
            </a:graphic>
          </wp:inline>
        </w:drawing>
      </w:r>
    </w:p>
    <w:p w:rsidR="008D3700" w:rsidRPr="004576EF" w:rsidRDefault="008D3700" w:rsidP="008D3700">
      <w:pPr>
        <w:rPr>
          <w:rFonts w:ascii="Times New Roman" w:hAnsi="Times New Roman"/>
          <w:szCs w:val="24"/>
        </w:rPr>
      </w:pPr>
    </w:p>
    <w:p w:rsidR="008D3700" w:rsidRPr="004576EF" w:rsidRDefault="008D3700" w:rsidP="005F0093">
      <w:pPr>
        <w:spacing w:line="276" w:lineRule="auto"/>
        <w:rPr>
          <w:rFonts w:ascii="Times New Roman" w:hAnsi="Times New Roman"/>
          <w:szCs w:val="24"/>
        </w:rPr>
      </w:pPr>
    </w:p>
    <w:p w:rsidR="00BE301B" w:rsidRPr="004576EF" w:rsidRDefault="004576EF" w:rsidP="004576EF">
      <w:pPr>
        <w:pStyle w:val="2-SubTitlu1-PAS"/>
      </w:pPr>
      <w:r w:rsidRPr="004576EF">
        <w:t xml:space="preserve">8 </w:t>
      </w:r>
      <w:r w:rsidR="00BE301B" w:rsidRPr="004576EF">
        <w:t xml:space="preserve"> </w:t>
      </w:r>
      <w:bookmarkStart w:id="5" w:name="_Toc26369658"/>
      <w:r w:rsidR="00BE301B" w:rsidRPr="004576EF">
        <w:t>Analiza mediului intern</w:t>
      </w:r>
      <w:bookmarkEnd w:id="5"/>
      <w:r w:rsidR="00BE301B" w:rsidRPr="004576EF">
        <w:t xml:space="preserve"> </w:t>
      </w:r>
    </w:p>
    <w:p w:rsidR="00BE301B" w:rsidRPr="004576EF" w:rsidRDefault="00BE301B" w:rsidP="005F0093">
      <w:pPr>
        <w:tabs>
          <w:tab w:val="left" w:pos="426"/>
        </w:tabs>
        <w:spacing w:after="28" w:line="276" w:lineRule="auto"/>
        <w:ind w:firstLine="545"/>
        <w:rPr>
          <w:rFonts w:ascii="Times New Roman" w:hAnsi="Times New Roman"/>
          <w:szCs w:val="24"/>
        </w:rPr>
      </w:pPr>
      <w:r w:rsidRPr="004576EF">
        <w:rPr>
          <w:rFonts w:ascii="Times New Roman" w:hAnsi="Times New Roman"/>
          <w:szCs w:val="24"/>
        </w:rPr>
        <w:t xml:space="preserve">Liceul Tehnologic ”Grigore Moisil” este o unitate  școlară de stat cu predare în limba română și care funcționează ca  învățământ cu formă de zi, asigurând școlarizarea elevilor în clasele IX-XII la nivel liceal (filiera tehnologică și teoretică) cât și la nivel de  învățământ profesional și dual în clasele IX-XI. </w:t>
      </w:r>
    </w:p>
    <w:p w:rsidR="00BE301B" w:rsidRPr="004576EF" w:rsidRDefault="00BE301B" w:rsidP="00BE301B">
      <w:pPr>
        <w:pStyle w:val="2-SubTitlu2-PAS"/>
        <w:rPr>
          <w:rFonts w:ascii="Times New Roman" w:hAnsi="Times New Roman" w:cs="Times New Roman"/>
        </w:rPr>
      </w:pPr>
      <w:bookmarkStart w:id="6" w:name="_Toc26369660"/>
      <w:r w:rsidRPr="004576EF">
        <w:rPr>
          <w:rFonts w:ascii="Times New Roman" w:hAnsi="Times New Roman" w:cs="Times New Roman"/>
        </w:rPr>
        <w:t xml:space="preserve"> Resurse materiale</w:t>
      </w:r>
      <w:bookmarkEnd w:id="6"/>
      <w:r w:rsidRPr="004576EF">
        <w:rPr>
          <w:rFonts w:ascii="Times New Roman" w:hAnsi="Times New Roman" w:cs="Times New Roman"/>
        </w:rPr>
        <w:t xml:space="preserve"> </w:t>
      </w:r>
    </w:p>
    <w:p w:rsidR="00B55ED5" w:rsidRPr="0076697B" w:rsidRDefault="00BE301B" w:rsidP="00D262C0">
      <w:pPr>
        <w:pStyle w:val="4-Lista1-PAS"/>
      </w:pPr>
      <w:r w:rsidRPr="0076697B">
        <w:t xml:space="preserve">Proiectul de "Reabilitare si modernizare ”Colegiul Tehnic Grigore Moisil”, Corp A, B si C, Municipiul Bistrița" COD SMIS 121013 s-a finalizat în august 2024. </w:t>
      </w:r>
    </w:p>
    <w:p w:rsidR="00B55ED5" w:rsidRPr="004576EF" w:rsidRDefault="00BE301B" w:rsidP="00D262C0">
      <w:pPr>
        <w:pStyle w:val="4-Lista1-PAS"/>
      </w:pPr>
      <w:r w:rsidRPr="004576EF">
        <w:t>Au fost reabilitate spațiile ș</w:t>
      </w:r>
      <w:r w:rsidR="00B55ED5" w:rsidRPr="004576EF">
        <w:t>colare din corpul A și C</w:t>
      </w:r>
    </w:p>
    <w:p w:rsidR="00823554" w:rsidRPr="004576EF" w:rsidRDefault="00823554" w:rsidP="00823554">
      <w:pPr>
        <w:rPr>
          <w:rFonts w:ascii="Times New Roman" w:hAnsi="Times New Roman"/>
          <w:b/>
          <w:szCs w:val="24"/>
        </w:rPr>
      </w:pPr>
      <w:r w:rsidRPr="004576EF">
        <w:rPr>
          <w:rFonts w:ascii="Times New Roman" w:hAnsi="Times New Roman"/>
          <w:b/>
          <w:szCs w:val="24"/>
        </w:rPr>
        <w:t>CORP A</w:t>
      </w:r>
    </w:p>
    <w:tbl>
      <w:tblPr>
        <w:tblStyle w:val="TableGrid"/>
        <w:tblW w:w="9776" w:type="dxa"/>
        <w:tblLayout w:type="fixed"/>
        <w:tblLook w:val="04A0" w:firstRow="1" w:lastRow="0" w:firstColumn="1" w:lastColumn="0" w:noHBand="0" w:noVBand="1"/>
      </w:tblPr>
      <w:tblGrid>
        <w:gridCol w:w="1271"/>
        <w:gridCol w:w="851"/>
        <w:gridCol w:w="708"/>
        <w:gridCol w:w="901"/>
        <w:gridCol w:w="659"/>
        <w:gridCol w:w="709"/>
        <w:gridCol w:w="567"/>
        <w:gridCol w:w="567"/>
        <w:gridCol w:w="708"/>
        <w:gridCol w:w="567"/>
        <w:gridCol w:w="709"/>
        <w:gridCol w:w="709"/>
        <w:gridCol w:w="850"/>
      </w:tblGrid>
      <w:tr w:rsidR="00823554" w:rsidRPr="004576EF" w:rsidTr="00823554">
        <w:tc>
          <w:tcPr>
            <w:tcW w:w="1271" w:type="dxa"/>
          </w:tcPr>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tc>
        <w:tc>
          <w:tcPr>
            <w:tcW w:w="851"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Denumire</w:t>
            </w:r>
          </w:p>
        </w:tc>
        <w:tc>
          <w:tcPr>
            <w:tcW w:w="708"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Catedra</w:t>
            </w:r>
          </w:p>
          <w:p w:rsidR="00823554" w:rsidRPr="004576EF" w:rsidRDefault="00823554" w:rsidP="00823554">
            <w:pPr>
              <w:rPr>
                <w:rFonts w:ascii="Times New Roman" w:hAnsi="Times New Roman"/>
                <w:b/>
                <w:i/>
                <w:szCs w:val="24"/>
              </w:rPr>
            </w:pPr>
            <w:r w:rsidRPr="004576EF">
              <w:rPr>
                <w:rFonts w:ascii="Times New Roman" w:hAnsi="Times New Roman"/>
                <w:b/>
                <w:i/>
                <w:szCs w:val="24"/>
              </w:rPr>
              <w:t>+scaun</w:t>
            </w:r>
          </w:p>
        </w:tc>
        <w:tc>
          <w:tcPr>
            <w:tcW w:w="901"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Proiector+</w:t>
            </w:r>
          </w:p>
          <w:p w:rsidR="00823554" w:rsidRPr="004576EF" w:rsidRDefault="00823554" w:rsidP="00823554">
            <w:pPr>
              <w:rPr>
                <w:rFonts w:ascii="Times New Roman" w:hAnsi="Times New Roman"/>
                <w:b/>
                <w:i/>
                <w:szCs w:val="24"/>
              </w:rPr>
            </w:pPr>
            <w:r w:rsidRPr="004576EF">
              <w:rPr>
                <w:rFonts w:ascii="Times New Roman" w:hAnsi="Times New Roman"/>
                <w:b/>
                <w:i/>
                <w:szCs w:val="24"/>
              </w:rPr>
              <w:t>telecomanda</w:t>
            </w:r>
          </w:p>
        </w:tc>
        <w:tc>
          <w:tcPr>
            <w:tcW w:w="659"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Ecran</w:t>
            </w:r>
          </w:p>
        </w:tc>
        <w:tc>
          <w:tcPr>
            <w:tcW w:w="709"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Bănci</w:t>
            </w:r>
          </w:p>
        </w:tc>
        <w:tc>
          <w:tcPr>
            <w:tcW w:w="567"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Scaune</w:t>
            </w:r>
          </w:p>
        </w:tc>
        <w:tc>
          <w:tcPr>
            <w:tcW w:w="567"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 xml:space="preserve">Vitrină </w:t>
            </w:r>
          </w:p>
        </w:tc>
        <w:tc>
          <w:tcPr>
            <w:tcW w:w="708"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Dulap</w:t>
            </w:r>
          </w:p>
        </w:tc>
        <w:tc>
          <w:tcPr>
            <w:tcW w:w="567"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Imprim.</w:t>
            </w:r>
          </w:p>
        </w:tc>
        <w:tc>
          <w:tcPr>
            <w:tcW w:w="709"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Laptop</w:t>
            </w:r>
          </w:p>
        </w:tc>
        <w:tc>
          <w:tcPr>
            <w:tcW w:w="709"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Calculator</w:t>
            </w:r>
          </w:p>
          <w:p w:rsidR="00823554" w:rsidRPr="004576EF" w:rsidRDefault="00823554" w:rsidP="00823554">
            <w:pPr>
              <w:rPr>
                <w:rFonts w:ascii="Times New Roman" w:hAnsi="Times New Roman"/>
                <w:b/>
                <w:i/>
                <w:szCs w:val="24"/>
              </w:rPr>
            </w:pPr>
            <w:r w:rsidRPr="004576EF">
              <w:rPr>
                <w:rFonts w:ascii="Times New Roman" w:hAnsi="Times New Roman"/>
                <w:b/>
                <w:i/>
                <w:szCs w:val="24"/>
              </w:rPr>
              <w:t>AIO</w:t>
            </w:r>
          </w:p>
        </w:tc>
        <w:tc>
          <w:tcPr>
            <w:tcW w:w="850" w:type="dxa"/>
          </w:tcPr>
          <w:p w:rsidR="00823554" w:rsidRPr="004576EF" w:rsidRDefault="00823554" w:rsidP="00823554">
            <w:pPr>
              <w:rPr>
                <w:rFonts w:ascii="Times New Roman" w:hAnsi="Times New Roman"/>
                <w:b/>
                <w:i/>
                <w:szCs w:val="24"/>
              </w:rPr>
            </w:pPr>
            <w:r w:rsidRPr="004576EF">
              <w:rPr>
                <w:rFonts w:ascii="Times New Roman" w:hAnsi="Times New Roman"/>
                <w:b/>
                <w:i/>
                <w:szCs w:val="24"/>
              </w:rPr>
              <w:t>Tabla interactivă</w:t>
            </w:r>
          </w:p>
        </w:tc>
      </w:tr>
      <w:tr w:rsidR="00823554" w:rsidRPr="004576EF" w:rsidTr="00823554">
        <w:tc>
          <w:tcPr>
            <w:tcW w:w="1271" w:type="dxa"/>
          </w:tcPr>
          <w:p w:rsidR="00823554" w:rsidRPr="004576EF" w:rsidRDefault="00823554" w:rsidP="00823554">
            <w:pPr>
              <w:rPr>
                <w:rFonts w:ascii="Times New Roman" w:hAnsi="Times New Roman"/>
                <w:b/>
                <w:szCs w:val="24"/>
              </w:rPr>
            </w:pPr>
            <w:r w:rsidRPr="004576EF">
              <w:rPr>
                <w:rFonts w:ascii="Times New Roman" w:hAnsi="Times New Roman"/>
                <w:b/>
                <w:szCs w:val="24"/>
              </w:rPr>
              <w:t>PARTER</w:t>
            </w:r>
          </w:p>
        </w:tc>
        <w:tc>
          <w:tcPr>
            <w:tcW w:w="8505" w:type="dxa"/>
            <w:gridSpan w:val="12"/>
            <w:shd w:val="clear" w:color="auto" w:fill="FBD4B4" w:themeFill="accent6" w:themeFillTint="66"/>
          </w:tcPr>
          <w:p w:rsidR="00823554" w:rsidRPr="004576EF" w:rsidRDefault="00823554" w:rsidP="00823554">
            <w:pPr>
              <w:rPr>
                <w:rFonts w:ascii="Times New Roman" w:hAnsi="Times New Roman"/>
                <w:color w:val="92D050"/>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1/Sala de clasa</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szCs w:val="24"/>
              </w:rPr>
              <w:t>XpE</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12</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12</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2/Sala de clasa</w:t>
            </w:r>
          </w:p>
        </w:tc>
        <w:tc>
          <w:tcPr>
            <w:tcW w:w="851" w:type="dxa"/>
          </w:tcPr>
          <w:p w:rsidR="00823554" w:rsidRPr="004576EF" w:rsidRDefault="00E927DB" w:rsidP="00823554">
            <w:pPr>
              <w:rPr>
                <w:rFonts w:ascii="Times New Roman" w:hAnsi="Times New Roman"/>
                <w:szCs w:val="24"/>
              </w:rPr>
            </w:pPr>
            <w:r w:rsidRPr="004576EF">
              <w:rPr>
                <w:rFonts w:ascii="Times New Roman" w:hAnsi="Times New Roman"/>
                <w:szCs w:val="24"/>
              </w:rPr>
              <w:t>X</w:t>
            </w:r>
            <w:r w:rsidR="00823554" w:rsidRPr="004576EF">
              <w:rPr>
                <w:rFonts w:ascii="Times New Roman" w:hAnsi="Times New Roman"/>
                <w:szCs w:val="24"/>
              </w:rPr>
              <w:t xml:space="preserve">B </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16</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16</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 xml:space="preserve">1 </w:t>
            </w: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3/Sala de clasa</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14</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14</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DAEEF3" w:themeFill="accent5" w:themeFillTint="33"/>
          </w:tcPr>
          <w:p w:rsidR="00823554" w:rsidRPr="004576EF" w:rsidRDefault="00823554" w:rsidP="00823554">
            <w:pPr>
              <w:rPr>
                <w:rFonts w:ascii="Times New Roman" w:hAnsi="Times New Roman"/>
                <w:szCs w:val="24"/>
              </w:rPr>
            </w:pPr>
            <w:r w:rsidRPr="004576EF">
              <w:rPr>
                <w:rFonts w:ascii="Times New Roman" w:hAnsi="Times New Roman"/>
                <w:szCs w:val="24"/>
              </w:rPr>
              <w:t>4/Birou administrator</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2</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r w:rsidR="00823554" w:rsidRPr="004576EF" w:rsidTr="00B55ED5">
        <w:trPr>
          <w:trHeight w:val="277"/>
        </w:trPr>
        <w:tc>
          <w:tcPr>
            <w:tcW w:w="1271" w:type="dxa"/>
          </w:tcPr>
          <w:p w:rsidR="00B55ED5" w:rsidRPr="004576EF" w:rsidRDefault="00823554" w:rsidP="00823554">
            <w:pPr>
              <w:rPr>
                <w:rFonts w:ascii="Times New Roman" w:hAnsi="Times New Roman"/>
                <w:szCs w:val="24"/>
              </w:rPr>
            </w:pPr>
            <w:r w:rsidRPr="004576EF">
              <w:rPr>
                <w:rFonts w:ascii="Times New Roman" w:hAnsi="Times New Roman"/>
                <w:szCs w:val="24"/>
              </w:rPr>
              <w:t>CT</w:t>
            </w:r>
          </w:p>
          <w:p w:rsidR="00B55ED5" w:rsidRPr="004576EF" w:rsidRDefault="00B55ED5" w:rsidP="00B55ED5">
            <w:pPr>
              <w:rPr>
                <w:rFonts w:ascii="Times New Roman" w:hAnsi="Times New Roman"/>
                <w:szCs w:val="24"/>
              </w:rPr>
            </w:pPr>
          </w:p>
          <w:p w:rsidR="00823554" w:rsidRPr="004576EF" w:rsidRDefault="00B55ED5" w:rsidP="00B55ED5">
            <w:pPr>
              <w:tabs>
                <w:tab w:val="left" w:pos="735"/>
              </w:tabs>
              <w:rPr>
                <w:rFonts w:ascii="Times New Roman" w:hAnsi="Times New Roman"/>
                <w:szCs w:val="24"/>
              </w:rPr>
            </w:pPr>
            <w:r w:rsidRPr="004576EF">
              <w:rPr>
                <w:rFonts w:ascii="Times New Roman" w:hAnsi="Times New Roman"/>
                <w:szCs w:val="24"/>
              </w:rPr>
              <w:tab/>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F2DBDB" w:themeFill="accent2" w:themeFillTint="33"/>
          </w:tcPr>
          <w:p w:rsidR="00823554" w:rsidRPr="004576EF" w:rsidRDefault="00823554" w:rsidP="00823554">
            <w:pPr>
              <w:rPr>
                <w:rFonts w:ascii="Times New Roman" w:hAnsi="Times New Roman"/>
                <w:szCs w:val="24"/>
              </w:rPr>
            </w:pPr>
            <w:r w:rsidRPr="004576EF">
              <w:rPr>
                <w:rFonts w:ascii="Times New Roman" w:hAnsi="Times New Roman"/>
                <w:szCs w:val="24"/>
              </w:rPr>
              <w:t>Gr Sanitar profesori</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5/ Cam paza</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6/Sala de clasa</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szCs w:val="24"/>
              </w:rPr>
              <w:t>XA</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16</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16</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Camera fotovoltaice</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b/>
                <w:szCs w:val="24"/>
              </w:rPr>
            </w:pPr>
            <w:r w:rsidRPr="004576EF">
              <w:rPr>
                <w:rFonts w:ascii="Times New Roman" w:hAnsi="Times New Roman"/>
                <w:b/>
                <w:szCs w:val="24"/>
              </w:rPr>
              <w:t>Sala 7/ sala prof</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16</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DAEEF3" w:themeFill="accent5" w:themeFillTint="33"/>
          </w:tcPr>
          <w:p w:rsidR="00823554" w:rsidRPr="004576EF" w:rsidRDefault="00823554" w:rsidP="00823554">
            <w:pPr>
              <w:rPr>
                <w:rFonts w:ascii="Times New Roman" w:hAnsi="Times New Roman"/>
                <w:szCs w:val="24"/>
              </w:rPr>
            </w:pPr>
            <w:r w:rsidRPr="004576EF">
              <w:rPr>
                <w:rFonts w:ascii="Times New Roman" w:hAnsi="Times New Roman"/>
                <w:szCs w:val="24"/>
              </w:rPr>
              <w:t xml:space="preserve"> 8/Birou director</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szCs w:val="24"/>
              </w:rPr>
              <w:t>1 scaun</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 birou</w:t>
            </w: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DAEEF3" w:themeFill="accent5" w:themeFillTint="33"/>
          </w:tcPr>
          <w:p w:rsidR="00823554" w:rsidRPr="004576EF" w:rsidRDefault="00823554" w:rsidP="00823554">
            <w:pPr>
              <w:rPr>
                <w:rFonts w:ascii="Times New Roman" w:hAnsi="Times New Roman"/>
                <w:szCs w:val="24"/>
              </w:rPr>
            </w:pPr>
            <w:r w:rsidRPr="004576EF">
              <w:rPr>
                <w:rFonts w:ascii="Times New Roman" w:hAnsi="Times New Roman"/>
                <w:szCs w:val="24"/>
              </w:rPr>
              <w:t>9/Secretariat</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szCs w:val="24"/>
              </w:rPr>
              <w:t>2</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2</w:t>
            </w: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2</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w:t>
            </w: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w:t>
            </w: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b/>
                <w:szCs w:val="24"/>
              </w:rPr>
            </w:pPr>
            <w:r w:rsidRPr="004576EF">
              <w:rPr>
                <w:rFonts w:ascii="Times New Roman" w:hAnsi="Times New Roman"/>
                <w:b/>
                <w:szCs w:val="24"/>
              </w:rPr>
              <w:t>Etaj I</w:t>
            </w:r>
          </w:p>
        </w:tc>
        <w:tc>
          <w:tcPr>
            <w:tcW w:w="8505" w:type="dxa"/>
            <w:gridSpan w:val="12"/>
            <w:shd w:val="clear" w:color="auto" w:fill="FBD4B4" w:themeFill="accent6" w:themeFillTint="66"/>
          </w:tcPr>
          <w:p w:rsidR="00823554" w:rsidRPr="004576EF" w:rsidRDefault="00823554" w:rsidP="00823554">
            <w:pPr>
              <w:rPr>
                <w:rFonts w:ascii="Times New Roman" w:hAnsi="Times New Roman"/>
                <w:color w:val="FF0000"/>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10/Sala de clasa</w:t>
            </w:r>
          </w:p>
        </w:tc>
        <w:tc>
          <w:tcPr>
            <w:tcW w:w="851" w:type="dxa"/>
          </w:tcPr>
          <w:p w:rsidR="00823554" w:rsidRPr="004576EF" w:rsidRDefault="00E927DB" w:rsidP="00823554">
            <w:pPr>
              <w:rPr>
                <w:rFonts w:ascii="Times New Roman" w:hAnsi="Times New Roman"/>
                <w:szCs w:val="24"/>
              </w:rPr>
            </w:pPr>
            <w:r w:rsidRPr="004576EF">
              <w:rPr>
                <w:rFonts w:ascii="Times New Roman" w:hAnsi="Times New Roman"/>
                <w:szCs w:val="24"/>
              </w:rPr>
              <w:t>XP B</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20</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20</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B55ED5">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lastRenderedPageBreak/>
              <w:t>Sala 11/lab fizica</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szCs w:val="24"/>
              </w:rPr>
              <w:t>XII B</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15/duble</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30</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w:t>
            </w:r>
          </w:p>
        </w:tc>
        <w:tc>
          <w:tcPr>
            <w:tcW w:w="708" w:type="dxa"/>
            <w:shd w:val="clear" w:color="auto" w:fill="auto"/>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Sala 12/lab chimie</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9buc/3 loc</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27</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F2DBDB" w:themeFill="accent2" w:themeFillTint="33"/>
          </w:tcPr>
          <w:p w:rsidR="00823554" w:rsidRPr="004576EF" w:rsidRDefault="00823554" w:rsidP="00823554">
            <w:pPr>
              <w:rPr>
                <w:rFonts w:ascii="Times New Roman" w:hAnsi="Times New Roman"/>
                <w:szCs w:val="24"/>
              </w:rPr>
            </w:pPr>
            <w:r w:rsidRPr="004576EF">
              <w:rPr>
                <w:rFonts w:ascii="Times New Roman" w:hAnsi="Times New Roman"/>
                <w:szCs w:val="24"/>
              </w:rPr>
              <w:t>13/Gr sanitar baiți</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F2DBDB" w:themeFill="accent2" w:themeFillTint="33"/>
          </w:tcPr>
          <w:p w:rsidR="00823554" w:rsidRPr="004576EF" w:rsidRDefault="00823554" w:rsidP="00823554">
            <w:pPr>
              <w:rPr>
                <w:rFonts w:ascii="Times New Roman" w:hAnsi="Times New Roman"/>
                <w:szCs w:val="24"/>
              </w:rPr>
            </w:pPr>
            <w:r w:rsidRPr="004576EF">
              <w:rPr>
                <w:rFonts w:ascii="Times New Roman" w:hAnsi="Times New Roman"/>
                <w:szCs w:val="24"/>
              </w:rPr>
              <w:t>14/gr sanitar fete</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DAEEF3" w:themeFill="accent5" w:themeFillTint="33"/>
          </w:tcPr>
          <w:p w:rsidR="00823554" w:rsidRPr="004576EF" w:rsidRDefault="00823554" w:rsidP="00823554">
            <w:pPr>
              <w:rPr>
                <w:rFonts w:ascii="Times New Roman" w:hAnsi="Times New Roman"/>
                <w:b/>
                <w:szCs w:val="24"/>
              </w:rPr>
            </w:pPr>
            <w:r w:rsidRPr="004576EF">
              <w:rPr>
                <w:rFonts w:ascii="Times New Roman" w:hAnsi="Times New Roman"/>
                <w:b/>
                <w:szCs w:val="24"/>
              </w:rPr>
              <w:t>15/arhiva</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16/Birou dir adj.</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szCs w:val="24"/>
              </w:rPr>
              <w:t>1 scaun</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 birou</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 masută</w:t>
            </w: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4</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17/ oficiu</w:t>
            </w:r>
          </w:p>
          <w:p w:rsidR="00823554" w:rsidRPr="004576EF" w:rsidRDefault="00823554" w:rsidP="00823554">
            <w:pPr>
              <w:rPr>
                <w:rFonts w:ascii="Times New Roman" w:hAnsi="Times New Roman"/>
                <w:szCs w:val="24"/>
              </w:rPr>
            </w:pP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2 mese</w:t>
            </w: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8 negre</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1 frigider</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18/Bibliotecă tehnica/smart</w:t>
            </w:r>
          </w:p>
          <w:p w:rsidR="00823554" w:rsidRPr="004576EF" w:rsidRDefault="00823554" w:rsidP="00823554">
            <w:pPr>
              <w:rPr>
                <w:rFonts w:ascii="Times New Roman" w:hAnsi="Times New Roman"/>
                <w:szCs w:val="24"/>
              </w:rPr>
            </w:pP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13/duble</w:t>
            </w:r>
          </w:p>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26</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 banca dusa in sala prof</w:t>
            </w: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19/ sala clasa</w:t>
            </w:r>
          </w:p>
        </w:tc>
        <w:tc>
          <w:tcPr>
            <w:tcW w:w="851" w:type="dxa"/>
          </w:tcPr>
          <w:p w:rsidR="00823554" w:rsidRPr="004576EF" w:rsidRDefault="00823554" w:rsidP="00823554">
            <w:pPr>
              <w:rPr>
                <w:rFonts w:ascii="Times New Roman" w:hAnsi="Times New Roman"/>
                <w:b/>
                <w:szCs w:val="24"/>
              </w:rPr>
            </w:pPr>
            <w:r w:rsidRPr="004576EF">
              <w:rPr>
                <w:rFonts w:ascii="Times New Roman" w:hAnsi="Times New Roman"/>
                <w:b/>
                <w:szCs w:val="24"/>
              </w:rPr>
              <w:t>XII A</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b/>
                <w:szCs w:val="24"/>
              </w:rPr>
            </w:pPr>
            <w:r w:rsidRPr="004576EF">
              <w:rPr>
                <w:rFonts w:ascii="Times New Roman" w:hAnsi="Times New Roman"/>
                <w:b/>
                <w:szCs w:val="24"/>
              </w:rPr>
              <w:t>Etaj II</w:t>
            </w:r>
          </w:p>
        </w:tc>
        <w:tc>
          <w:tcPr>
            <w:tcW w:w="8505" w:type="dxa"/>
            <w:gridSpan w:val="12"/>
            <w:shd w:val="clear" w:color="auto" w:fill="FBD4B4" w:themeFill="accent6" w:themeFillTint="66"/>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20/ sala clasa</w:t>
            </w:r>
          </w:p>
        </w:tc>
        <w:tc>
          <w:tcPr>
            <w:tcW w:w="851" w:type="dxa"/>
          </w:tcPr>
          <w:p w:rsidR="00823554" w:rsidRPr="004576EF" w:rsidRDefault="00E927DB" w:rsidP="00823554">
            <w:pPr>
              <w:rPr>
                <w:rFonts w:ascii="Times New Roman" w:hAnsi="Times New Roman"/>
                <w:szCs w:val="24"/>
              </w:rPr>
            </w:pPr>
            <w:r w:rsidRPr="004576EF">
              <w:rPr>
                <w:rFonts w:ascii="Times New Roman" w:hAnsi="Times New Roman"/>
                <w:szCs w:val="24"/>
              </w:rPr>
              <w:t>XI  p</w:t>
            </w:r>
            <w:r w:rsidR="00823554" w:rsidRPr="004576EF">
              <w:rPr>
                <w:rFonts w:ascii="Times New Roman" w:hAnsi="Times New Roman"/>
                <w:szCs w:val="24"/>
              </w:rPr>
              <w:t>D</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20</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20</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21/lab informatică</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228</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28 fara monitoare</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22/sala clasa</w:t>
            </w:r>
          </w:p>
        </w:tc>
        <w:tc>
          <w:tcPr>
            <w:tcW w:w="851" w:type="dxa"/>
          </w:tcPr>
          <w:p w:rsidR="00823554" w:rsidRPr="004576EF" w:rsidRDefault="00823554" w:rsidP="00823554">
            <w:pPr>
              <w:rPr>
                <w:rFonts w:ascii="Times New Roman" w:hAnsi="Times New Roman"/>
                <w:b/>
                <w:szCs w:val="24"/>
              </w:rPr>
            </w:pPr>
            <w:r w:rsidRPr="004576EF">
              <w:rPr>
                <w:rFonts w:ascii="Times New Roman" w:hAnsi="Times New Roman"/>
                <w:b/>
                <w:szCs w:val="24"/>
              </w:rPr>
              <w:t>IX B</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r>
      <w:tr w:rsidR="00823554" w:rsidRPr="004576EF" w:rsidTr="00823554">
        <w:tc>
          <w:tcPr>
            <w:tcW w:w="1271" w:type="dxa"/>
            <w:shd w:val="clear" w:color="auto" w:fill="F2DBDB" w:themeFill="accent2" w:themeFillTint="33"/>
          </w:tcPr>
          <w:p w:rsidR="00823554" w:rsidRPr="004576EF" w:rsidRDefault="00823554" w:rsidP="00823554">
            <w:pPr>
              <w:rPr>
                <w:rFonts w:ascii="Times New Roman" w:hAnsi="Times New Roman"/>
                <w:szCs w:val="24"/>
              </w:rPr>
            </w:pPr>
            <w:r w:rsidRPr="004576EF">
              <w:rPr>
                <w:rFonts w:ascii="Times New Roman" w:hAnsi="Times New Roman"/>
                <w:szCs w:val="24"/>
              </w:rPr>
              <w:t>23/Gr sanitar baieți</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F2DBDB" w:themeFill="accent2" w:themeFillTint="33"/>
          </w:tcPr>
          <w:p w:rsidR="00823554" w:rsidRPr="004576EF" w:rsidRDefault="00823554" w:rsidP="00823554">
            <w:pPr>
              <w:rPr>
                <w:rFonts w:ascii="Times New Roman" w:hAnsi="Times New Roman"/>
                <w:szCs w:val="24"/>
              </w:rPr>
            </w:pPr>
            <w:r w:rsidRPr="004576EF">
              <w:rPr>
                <w:rFonts w:ascii="Times New Roman" w:hAnsi="Times New Roman"/>
                <w:szCs w:val="24"/>
              </w:rPr>
              <w:t>24/gr sanitar fete</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25/cab. metodic</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szCs w:val="24"/>
              </w:rPr>
              <w:t>1 scaun</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 birou</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 masută</w:t>
            </w: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 xml:space="preserve">26/sala de clasa </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b/>
                <w:szCs w:val="24"/>
              </w:rPr>
              <w:t>IXA</w:t>
            </w:r>
            <w:r w:rsidR="00E927DB" w:rsidRPr="004576EF">
              <w:rPr>
                <w:rFonts w:ascii="Times New Roman" w:hAnsi="Times New Roman"/>
                <w:szCs w:val="24"/>
              </w:rPr>
              <w:t xml:space="preserve"> </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 xml:space="preserve">27/sala clasa </w:t>
            </w:r>
          </w:p>
        </w:tc>
        <w:tc>
          <w:tcPr>
            <w:tcW w:w="851" w:type="dxa"/>
          </w:tcPr>
          <w:p w:rsidR="00823554" w:rsidRPr="004576EF" w:rsidRDefault="00823554" w:rsidP="00823554">
            <w:pPr>
              <w:rPr>
                <w:rFonts w:ascii="Times New Roman" w:hAnsi="Times New Roman"/>
                <w:b/>
                <w:szCs w:val="24"/>
              </w:rPr>
            </w:pPr>
            <w:r w:rsidRPr="004576EF">
              <w:rPr>
                <w:rFonts w:ascii="Times New Roman" w:hAnsi="Times New Roman"/>
                <w:b/>
                <w:szCs w:val="24"/>
              </w:rPr>
              <w:t xml:space="preserve">IXC </w:t>
            </w:r>
          </w:p>
          <w:p w:rsidR="00823554" w:rsidRPr="004576EF" w:rsidRDefault="00823554" w:rsidP="00E927DB">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28/sala clasă</w:t>
            </w:r>
          </w:p>
        </w:tc>
        <w:tc>
          <w:tcPr>
            <w:tcW w:w="851" w:type="dxa"/>
          </w:tcPr>
          <w:p w:rsidR="00823554" w:rsidRPr="004576EF" w:rsidRDefault="00823554" w:rsidP="00823554">
            <w:pPr>
              <w:rPr>
                <w:rFonts w:ascii="Times New Roman" w:hAnsi="Times New Roman"/>
                <w:szCs w:val="24"/>
              </w:rPr>
            </w:pPr>
            <w:r w:rsidRPr="004576EF">
              <w:rPr>
                <w:rFonts w:ascii="Times New Roman" w:hAnsi="Times New Roman"/>
                <w:b/>
                <w:szCs w:val="24"/>
              </w:rPr>
              <w:t>XI</w:t>
            </w:r>
            <w:r w:rsidR="00E927DB" w:rsidRPr="004576EF">
              <w:rPr>
                <w:rFonts w:ascii="Times New Roman" w:hAnsi="Times New Roman"/>
                <w:szCs w:val="24"/>
              </w:rPr>
              <w:t xml:space="preserve"> P </w:t>
            </w:r>
          </w:p>
        </w:tc>
        <w:tc>
          <w:tcPr>
            <w:tcW w:w="708"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28+2?</w:t>
            </w:r>
          </w:p>
        </w:tc>
        <w:tc>
          <w:tcPr>
            <w:tcW w:w="567" w:type="dxa"/>
            <w:shd w:val="clear" w:color="auto" w:fill="FFFFFF" w:themeFill="background1"/>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 din 30P</w:t>
            </w:r>
          </w:p>
        </w:tc>
      </w:tr>
      <w:tr w:rsidR="00823554" w:rsidRPr="004576EF" w:rsidTr="00823554">
        <w:tc>
          <w:tcPr>
            <w:tcW w:w="1271" w:type="dxa"/>
          </w:tcPr>
          <w:p w:rsidR="00823554" w:rsidRPr="004576EF" w:rsidRDefault="00823554" w:rsidP="00823554">
            <w:pPr>
              <w:rPr>
                <w:rFonts w:ascii="Times New Roman" w:hAnsi="Times New Roman"/>
                <w:b/>
                <w:szCs w:val="24"/>
              </w:rPr>
            </w:pPr>
            <w:r w:rsidRPr="004576EF">
              <w:rPr>
                <w:rFonts w:ascii="Times New Roman" w:hAnsi="Times New Roman"/>
                <w:b/>
                <w:szCs w:val="24"/>
              </w:rPr>
              <w:t>Etaj III</w:t>
            </w:r>
          </w:p>
        </w:tc>
        <w:tc>
          <w:tcPr>
            <w:tcW w:w="8505" w:type="dxa"/>
            <w:gridSpan w:val="12"/>
            <w:shd w:val="clear" w:color="auto" w:fill="FBD4B4" w:themeFill="accent6" w:themeFillTint="66"/>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lastRenderedPageBreak/>
              <w:t>29/sala de clasa</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20</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20</w:t>
            </w: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30/sala de clasa</w:t>
            </w:r>
          </w:p>
          <w:p w:rsidR="00823554" w:rsidRPr="004576EF" w:rsidRDefault="00823554" w:rsidP="00823554">
            <w:pPr>
              <w:rPr>
                <w:rFonts w:ascii="Times New Roman" w:hAnsi="Times New Roman"/>
                <w:szCs w:val="24"/>
              </w:rPr>
            </w:pPr>
          </w:p>
        </w:tc>
        <w:tc>
          <w:tcPr>
            <w:tcW w:w="851" w:type="dxa"/>
          </w:tcPr>
          <w:p w:rsidR="00823554" w:rsidRPr="004576EF" w:rsidRDefault="00823554" w:rsidP="00823554">
            <w:pPr>
              <w:rPr>
                <w:rFonts w:ascii="Times New Roman" w:hAnsi="Times New Roman"/>
                <w:b/>
                <w:szCs w:val="24"/>
              </w:rPr>
            </w:pPr>
            <w:r w:rsidRPr="004576EF">
              <w:rPr>
                <w:rFonts w:ascii="Times New Roman" w:hAnsi="Times New Roman"/>
                <w:b/>
                <w:szCs w:val="24"/>
              </w:rPr>
              <w:t>XIB</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 din 31Princ</w:t>
            </w: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31/ sala de clasă</w:t>
            </w:r>
          </w:p>
        </w:tc>
        <w:tc>
          <w:tcPr>
            <w:tcW w:w="851" w:type="dxa"/>
          </w:tcPr>
          <w:p w:rsidR="00823554" w:rsidRPr="004576EF" w:rsidRDefault="00823554" w:rsidP="00823554">
            <w:pPr>
              <w:rPr>
                <w:rFonts w:ascii="Times New Roman" w:hAnsi="Times New Roman"/>
                <w:b/>
                <w:szCs w:val="24"/>
              </w:rPr>
            </w:pPr>
            <w:r w:rsidRPr="004576EF">
              <w:rPr>
                <w:rFonts w:ascii="Times New Roman" w:hAnsi="Times New Roman"/>
                <w:b/>
                <w:szCs w:val="24"/>
              </w:rPr>
              <w:t>XIPE</w:t>
            </w: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r w:rsidRPr="004576EF">
              <w:rPr>
                <w:rFonts w:ascii="Times New Roman" w:hAnsi="Times New Roman"/>
                <w:szCs w:val="24"/>
              </w:rPr>
              <w:t>1 din 41 P</w:t>
            </w:r>
          </w:p>
        </w:tc>
      </w:tr>
      <w:tr w:rsidR="00823554" w:rsidRPr="004576EF" w:rsidTr="00823554">
        <w:tc>
          <w:tcPr>
            <w:tcW w:w="1271" w:type="dxa"/>
            <w:shd w:val="clear" w:color="auto" w:fill="F2DBDB" w:themeFill="accent2" w:themeFillTint="33"/>
          </w:tcPr>
          <w:p w:rsidR="00823554" w:rsidRPr="004576EF" w:rsidRDefault="00823554" w:rsidP="00823554">
            <w:pPr>
              <w:rPr>
                <w:rFonts w:ascii="Times New Roman" w:hAnsi="Times New Roman"/>
                <w:szCs w:val="24"/>
              </w:rPr>
            </w:pPr>
            <w:r w:rsidRPr="004576EF">
              <w:rPr>
                <w:rFonts w:ascii="Times New Roman" w:hAnsi="Times New Roman"/>
                <w:szCs w:val="24"/>
              </w:rPr>
              <w:t>32/Gr sanitar baieți</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shd w:val="clear" w:color="auto" w:fill="F2DBDB" w:themeFill="accent2" w:themeFillTint="33"/>
          </w:tcPr>
          <w:p w:rsidR="00823554" w:rsidRPr="004576EF" w:rsidRDefault="00823554" w:rsidP="00823554">
            <w:pPr>
              <w:rPr>
                <w:rFonts w:ascii="Times New Roman" w:hAnsi="Times New Roman"/>
                <w:szCs w:val="24"/>
              </w:rPr>
            </w:pPr>
            <w:r w:rsidRPr="004576EF">
              <w:rPr>
                <w:rFonts w:ascii="Times New Roman" w:hAnsi="Times New Roman"/>
                <w:szCs w:val="24"/>
              </w:rPr>
              <w:t>33/gr sanitar fete</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34/cab metodic/info</w:t>
            </w:r>
          </w:p>
        </w:tc>
        <w:tc>
          <w:tcPr>
            <w:tcW w:w="851" w:type="dxa"/>
          </w:tcPr>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850" w:type="dxa"/>
          </w:tcPr>
          <w:p w:rsidR="00823554" w:rsidRPr="004576EF" w:rsidRDefault="00823554" w:rsidP="00823554">
            <w:pPr>
              <w:rPr>
                <w:rFonts w:ascii="Times New Roman" w:hAnsi="Times New Roman"/>
                <w:szCs w:val="24"/>
              </w:rPr>
            </w:pPr>
          </w:p>
        </w:tc>
      </w:tr>
      <w:tr w:rsidR="00823554" w:rsidRPr="004576EF" w:rsidTr="00B55ED5">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35/sala de clasa</w:t>
            </w:r>
          </w:p>
        </w:tc>
        <w:tc>
          <w:tcPr>
            <w:tcW w:w="851" w:type="dxa"/>
          </w:tcPr>
          <w:p w:rsidR="00823554" w:rsidRPr="004576EF" w:rsidRDefault="00823554" w:rsidP="00823554">
            <w:pPr>
              <w:rPr>
                <w:rFonts w:ascii="Times New Roman" w:hAnsi="Times New Roman"/>
                <w:b/>
                <w:szCs w:val="24"/>
              </w:rPr>
            </w:pPr>
            <w:r w:rsidRPr="004576EF">
              <w:rPr>
                <w:rFonts w:ascii="Times New Roman" w:hAnsi="Times New Roman"/>
                <w:b/>
                <w:szCs w:val="24"/>
              </w:rPr>
              <w:t>XIA</w:t>
            </w:r>
          </w:p>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shd w:val="clear" w:color="auto" w:fill="FFFFFF" w:themeFill="background1"/>
          </w:tcPr>
          <w:p w:rsidR="00823554" w:rsidRPr="004576EF" w:rsidRDefault="00823554" w:rsidP="00823554">
            <w:pPr>
              <w:rPr>
                <w:rFonts w:ascii="Times New Roman" w:hAnsi="Times New Roman"/>
                <w:szCs w:val="24"/>
              </w:rPr>
            </w:pPr>
            <w:r w:rsidRPr="004576EF">
              <w:rPr>
                <w:rFonts w:ascii="Times New Roman" w:hAnsi="Times New Roman"/>
                <w:szCs w:val="24"/>
              </w:rPr>
              <w:t>1 din 43P</w:t>
            </w:r>
          </w:p>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36/sala de clasa</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r w:rsidR="00823554" w:rsidRPr="004576EF" w:rsidTr="00823554">
        <w:tc>
          <w:tcPr>
            <w:tcW w:w="1271" w:type="dxa"/>
          </w:tcPr>
          <w:p w:rsidR="00823554" w:rsidRPr="004576EF" w:rsidRDefault="00823554" w:rsidP="00823554">
            <w:pPr>
              <w:rPr>
                <w:rFonts w:ascii="Times New Roman" w:hAnsi="Times New Roman"/>
                <w:szCs w:val="24"/>
              </w:rPr>
            </w:pPr>
            <w:r w:rsidRPr="004576EF">
              <w:rPr>
                <w:rFonts w:ascii="Times New Roman" w:hAnsi="Times New Roman"/>
                <w:szCs w:val="24"/>
              </w:rPr>
              <w:t>37/sala de clasa</w:t>
            </w:r>
          </w:p>
        </w:tc>
        <w:tc>
          <w:tcPr>
            <w:tcW w:w="851" w:type="dxa"/>
          </w:tcPr>
          <w:p w:rsidR="00823554" w:rsidRPr="004576EF" w:rsidRDefault="00823554" w:rsidP="00823554">
            <w:pPr>
              <w:rPr>
                <w:rFonts w:ascii="Times New Roman" w:hAnsi="Times New Roman"/>
                <w:szCs w:val="24"/>
              </w:rPr>
            </w:pPr>
          </w:p>
        </w:tc>
        <w:tc>
          <w:tcPr>
            <w:tcW w:w="708" w:type="dxa"/>
          </w:tcPr>
          <w:p w:rsidR="00823554" w:rsidRPr="004576EF" w:rsidRDefault="00823554" w:rsidP="00823554">
            <w:pPr>
              <w:rPr>
                <w:rFonts w:ascii="Times New Roman" w:hAnsi="Times New Roman"/>
                <w:szCs w:val="24"/>
              </w:rPr>
            </w:pPr>
          </w:p>
        </w:tc>
        <w:tc>
          <w:tcPr>
            <w:tcW w:w="901" w:type="dxa"/>
          </w:tcPr>
          <w:p w:rsidR="00823554" w:rsidRPr="004576EF" w:rsidRDefault="00823554" w:rsidP="00823554">
            <w:pPr>
              <w:rPr>
                <w:rFonts w:ascii="Times New Roman" w:hAnsi="Times New Roman"/>
                <w:szCs w:val="24"/>
              </w:rPr>
            </w:pPr>
          </w:p>
          <w:p w:rsidR="00823554" w:rsidRPr="004576EF" w:rsidRDefault="00823554" w:rsidP="00823554">
            <w:pPr>
              <w:rPr>
                <w:rFonts w:ascii="Times New Roman" w:hAnsi="Times New Roman"/>
                <w:szCs w:val="24"/>
              </w:rPr>
            </w:pPr>
          </w:p>
        </w:tc>
        <w:tc>
          <w:tcPr>
            <w:tcW w:w="65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567" w:type="dxa"/>
          </w:tcPr>
          <w:p w:rsidR="00823554" w:rsidRPr="004576EF" w:rsidRDefault="00823554" w:rsidP="00823554">
            <w:pPr>
              <w:rPr>
                <w:rFonts w:ascii="Times New Roman" w:hAnsi="Times New Roman"/>
                <w:szCs w:val="24"/>
              </w:rPr>
            </w:pPr>
            <w:r w:rsidRPr="004576EF">
              <w:rPr>
                <w:rFonts w:ascii="Times New Roman" w:hAnsi="Times New Roman"/>
                <w:szCs w:val="24"/>
              </w:rPr>
              <w:t>28</w:t>
            </w:r>
          </w:p>
        </w:tc>
        <w:tc>
          <w:tcPr>
            <w:tcW w:w="708" w:type="dxa"/>
          </w:tcPr>
          <w:p w:rsidR="00823554" w:rsidRPr="004576EF" w:rsidRDefault="00823554" w:rsidP="00823554">
            <w:pPr>
              <w:rPr>
                <w:rFonts w:ascii="Times New Roman" w:hAnsi="Times New Roman"/>
                <w:szCs w:val="24"/>
              </w:rPr>
            </w:pPr>
          </w:p>
        </w:tc>
        <w:tc>
          <w:tcPr>
            <w:tcW w:w="567"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p>
        </w:tc>
        <w:tc>
          <w:tcPr>
            <w:tcW w:w="709" w:type="dxa"/>
          </w:tcPr>
          <w:p w:rsidR="00823554" w:rsidRPr="004576EF" w:rsidRDefault="00823554" w:rsidP="00823554">
            <w:pPr>
              <w:rPr>
                <w:rFonts w:ascii="Times New Roman" w:hAnsi="Times New Roman"/>
                <w:szCs w:val="24"/>
              </w:rPr>
            </w:pPr>
            <w:r w:rsidRPr="004576EF">
              <w:rPr>
                <w:rFonts w:ascii="Times New Roman" w:hAnsi="Times New Roman"/>
                <w:szCs w:val="24"/>
              </w:rPr>
              <w:t>1</w:t>
            </w:r>
          </w:p>
        </w:tc>
        <w:tc>
          <w:tcPr>
            <w:tcW w:w="850" w:type="dxa"/>
          </w:tcPr>
          <w:p w:rsidR="00823554" w:rsidRPr="004576EF" w:rsidRDefault="00823554" w:rsidP="00823554">
            <w:pPr>
              <w:rPr>
                <w:rFonts w:ascii="Times New Roman" w:hAnsi="Times New Roman"/>
                <w:szCs w:val="24"/>
              </w:rPr>
            </w:pPr>
          </w:p>
        </w:tc>
      </w:tr>
    </w:tbl>
    <w:p w:rsidR="00823554" w:rsidRPr="004576EF" w:rsidRDefault="00823554" w:rsidP="00823554">
      <w:pPr>
        <w:rPr>
          <w:rFonts w:ascii="Times New Roman" w:hAnsi="Times New Roman"/>
          <w:szCs w:val="24"/>
        </w:rPr>
      </w:pPr>
      <w:r w:rsidRPr="004576EF">
        <w:rPr>
          <w:rFonts w:ascii="Times New Roman" w:hAnsi="Times New Roman"/>
          <w:szCs w:val="24"/>
        </w:rPr>
        <w:t>Săli de clasa:</w:t>
      </w:r>
      <w:r w:rsidRPr="004576EF">
        <w:rPr>
          <w:rFonts w:ascii="Times New Roman" w:hAnsi="Times New Roman"/>
          <w:b/>
          <w:szCs w:val="24"/>
        </w:rPr>
        <w:t>17</w:t>
      </w:r>
      <w:r w:rsidRPr="004576EF">
        <w:rPr>
          <w:rFonts w:ascii="Times New Roman" w:hAnsi="Times New Roman"/>
          <w:szCs w:val="24"/>
        </w:rPr>
        <w:t>( 4 parter/ 3 etaj 1/5 etaj 2/5 etaj 3)</w:t>
      </w:r>
    </w:p>
    <w:p w:rsidR="00B55ED5" w:rsidRPr="004576EF" w:rsidRDefault="00B55ED5" w:rsidP="00B55ED5">
      <w:pPr>
        <w:rPr>
          <w:rFonts w:ascii="Times New Roman" w:hAnsi="Times New Roman"/>
          <w:b/>
          <w:szCs w:val="24"/>
        </w:rPr>
      </w:pPr>
      <w:r w:rsidRPr="004576EF">
        <w:rPr>
          <w:rFonts w:ascii="Times New Roman" w:hAnsi="Times New Roman"/>
          <w:b/>
          <w:szCs w:val="24"/>
        </w:rPr>
        <w:t>CORP C</w:t>
      </w:r>
    </w:p>
    <w:tbl>
      <w:tblPr>
        <w:tblStyle w:val="TableGrid"/>
        <w:tblW w:w="10206" w:type="dxa"/>
        <w:tblLayout w:type="fixed"/>
        <w:tblLook w:val="04A0" w:firstRow="1" w:lastRow="0" w:firstColumn="1" w:lastColumn="0" w:noHBand="0" w:noVBand="1"/>
      </w:tblPr>
      <w:tblGrid>
        <w:gridCol w:w="1271"/>
        <w:gridCol w:w="992"/>
        <w:gridCol w:w="851"/>
        <w:gridCol w:w="758"/>
        <w:gridCol w:w="659"/>
        <w:gridCol w:w="709"/>
        <w:gridCol w:w="567"/>
        <w:gridCol w:w="567"/>
        <w:gridCol w:w="708"/>
        <w:gridCol w:w="567"/>
        <w:gridCol w:w="709"/>
        <w:gridCol w:w="992"/>
        <w:gridCol w:w="856"/>
      </w:tblGrid>
      <w:tr w:rsidR="00B55ED5" w:rsidRPr="004576EF" w:rsidTr="00C56FE9">
        <w:tc>
          <w:tcPr>
            <w:tcW w:w="1271"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Denumire</w:t>
            </w:r>
          </w:p>
        </w:tc>
        <w:tc>
          <w:tcPr>
            <w:tcW w:w="851"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Catedra</w:t>
            </w:r>
          </w:p>
          <w:p w:rsidR="00B55ED5" w:rsidRPr="004576EF" w:rsidRDefault="00B55ED5" w:rsidP="00C56FE9">
            <w:pPr>
              <w:rPr>
                <w:rFonts w:ascii="Times New Roman" w:hAnsi="Times New Roman"/>
                <w:b/>
                <w:i/>
                <w:szCs w:val="24"/>
              </w:rPr>
            </w:pPr>
            <w:r w:rsidRPr="004576EF">
              <w:rPr>
                <w:rFonts w:ascii="Times New Roman" w:hAnsi="Times New Roman"/>
                <w:b/>
                <w:i/>
                <w:szCs w:val="24"/>
              </w:rPr>
              <w:t>+scaun</w:t>
            </w:r>
          </w:p>
        </w:tc>
        <w:tc>
          <w:tcPr>
            <w:tcW w:w="758"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Proiector+</w:t>
            </w:r>
          </w:p>
          <w:p w:rsidR="00B55ED5" w:rsidRPr="004576EF" w:rsidRDefault="00B55ED5" w:rsidP="00C56FE9">
            <w:pPr>
              <w:rPr>
                <w:rFonts w:ascii="Times New Roman" w:hAnsi="Times New Roman"/>
                <w:b/>
                <w:i/>
                <w:szCs w:val="24"/>
              </w:rPr>
            </w:pPr>
            <w:r w:rsidRPr="004576EF">
              <w:rPr>
                <w:rFonts w:ascii="Times New Roman" w:hAnsi="Times New Roman"/>
                <w:b/>
                <w:i/>
                <w:szCs w:val="24"/>
              </w:rPr>
              <w:t>telecomanda</w:t>
            </w:r>
          </w:p>
        </w:tc>
        <w:tc>
          <w:tcPr>
            <w:tcW w:w="659"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Ecran</w:t>
            </w:r>
          </w:p>
        </w:tc>
        <w:tc>
          <w:tcPr>
            <w:tcW w:w="709"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Bănci</w:t>
            </w:r>
          </w:p>
        </w:tc>
        <w:tc>
          <w:tcPr>
            <w:tcW w:w="567"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Scaune</w:t>
            </w:r>
          </w:p>
        </w:tc>
        <w:tc>
          <w:tcPr>
            <w:tcW w:w="567"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 xml:space="preserve">Vitrină </w:t>
            </w:r>
          </w:p>
        </w:tc>
        <w:tc>
          <w:tcPr>
            <w:tcW w:w="708"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Dulap</w:t>
            </w:r>
          </w:p>
        </w:tc>
        <w:tc>
          <w:tcPr>
            <w:tcW w:w="567"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Imprim.</w:t>
            </w:r>
          </w:p>
        </w:tc>
        <w:tc>
          <w:tcPr>
            <w:tcW w:w="709"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Laptop</w:t>
            </w:r>
          </w:p>
        </w:tc>
        <w:tc>
          <w:tcPr>
            <w:tcW w:w="992"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Calculator</w:t>
            </w:r>
          </w:p>
          <w:p w:rsidR="00B55ED5" w:rsidRPr="004576EF" w:rsidRDefault="00B55ED5" w:rsidP="00C56FE9">
            <w:pPr>
              <w:rPr>
                <w:rFonts w:ascii="Times New Roman" w:hAnsi="Times New Roman"/>
                <w:b/>
                <w:i/>
                <w:szCs w:val="24"/>
              </w:rPr>
            </w:pPr>
            <w:r w:rsidRPr="004576EF">
              <w:rPr>
                <w:rFonts w:ascii="Times New Roman" w:hAnsi="Times New Roman"/>
                <w:b/>
                <w:i/>
                <w:szCs w:val="24"/>
              </w:rPr>
              <w:t>AIO</w:t>
            </w:r>
          </w:p>
        </w:tc>
        <w:tc>
          <w:tcPr>
            <w:tcW w:w="856" w:type="dxa"/>
          </w:tcPr>
          <w:p w:rsidR="00B55ED5" w:rsidRPr="004576EF" w:rsidRDefault="00B55ED5" w:rsidP="00C56FE9">
            <w:pPr>
              <w:rPr>
                <w:rFonts w:ascii="Times New Roman" w:hAnsi="Times New Roman"/>
                <w:b/>
                <w:i/>
                <w:szCs w:val="24"/>
              </w:rPr>
            </w:pPr>
            <w:r w:rsidRPr="004576EF">
              <w:rPr>
                <w:rFonts w:ascii="Times New Roman" w:hAnsi="Times New Roman"/>
                <w:b/>
                <w:i/>
                <w:szCs w:val="24"/>
              </w:rPr>
              <w:t>Tabla interactivă</w:t>
            </w:r>
          </w:p>
        </w:tc>
      </w:tr>
      <w:tr w:rsidR="00B55ED5" w:rsidRPr="004576EF" w:rsidTr="00C56FE9">
        <w:tc>
          <w:tcPr>
            <w:tcW w:w="1271" w:type="dxa"/>
          </w:tcPr>
          <w:p w:rsidR="00B55ED5" w:rsidRPr="004576EF" w:rsidRDefault="00B55ED5" w:rsidP="00C56FE9">
            <w:pPr>
              <w:rPr>
                <w:rFonts w:ascii="Times New Roman" w:hAnsi="Times New Roman"/>
                <w:b/>
                <w:szCs w:val="24"/>
              </w:rPr>
            </w:pPr>
            <w:r w:rsidRPr="004576EF">
              <w:rPr>
                <w:rFonts w:ascii="Times New Roman" w:hAnsi="Times New Roman"/>
                <w:b/>
                <w:szCs w:val="24"/>
              </w:rPr>
              <w:t>PARTER</w:t>
            </w:r>
          </w:p>
        </w:tc>
        <w:tc>
          <w:tcPr>
            <w:tcW w:w="8935" w:type="dxa"/>
            <w:gridSpan w:val="12"/>
            <w:shd w:val="clear" w:color="auto" w:fill="FBD4B4" w:themeFill="accent6" w:themeFillTint="66"/>
          </w:tcPr>
          <w:p w:rsidR="00B55ED5" w:rsidRPr="004576EF" w:rsidRDefault="00B55ED5" w:rsidP="00C56FE9">
            <w:pPr>
              <w:rPr>
                <w:rFonts w:ascii="Times New Roman" w:hAnsi="Times New Roman"/>
                <w:color w:val="92D050"/>
                <w:szCs w:val="24"/>
              </w:rPr>
            </w:pPr>
          </w:p>
        </w:tc>
      </w:tr>
      <w:tr w:rsidR="00B55ED5" w:rsidRPr="004576EF" w:rsidTr="00C56FE9">
        <w:tc>
          <w:tcPr>
            <w:tcW w:w="1271" w:type="dxa"/>
          </w:tcPr>
          <w:p w:rsidR="00B55ED5" w:rsidRPr="004576EF" w:rsidRDefault="00B55ED5" w:rsidP="00C56FE9">
            <w:pPr>
              <w:rPr>
                <w:rFonts w:ascii="Times New Roman" w:hAnsi="Times New Roman"/>
                <w:szCs w:val="24"/>
              </w:rPr>
            </w:pPr>
            <w:r w:rsidRPr="004576EF">
              <w:rPr>
                <w:rFonts w:ascii="Times New Roman" w:hAnsi="Times New Roman"/>
                <w:szCs w:val="24"/>
              </w:rPr>
              <w:t>1/ Cab Stomatologic</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 xml:space="preserve"> 1 birou/Sacun 1+4</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 autoclav</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 xml:space="preserve"> 4 scaune hol</w:t>
            </w: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 cuier</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 xml:space="preserve">2/sala de clasa </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 xml:space="preserve">1 </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1/stand</w:t>
            </w:r>
          </w:p>
        </w:tc>
      </w:tr>
      <w:tr w:rsidR="00B55ED5" w:rsidRPr="004576EF" w:rsidTr="00C56FE9">
        <w:tc>
          <w:tcPr>
            <w:tcW w:w="1271" w:type="dxa"/>
          </w:tcPr>
          <w:p w:rsidR="00B55ED5" w:rsidRPr="004576EF" w:rsidRDefault="00B55ED5" w:rsidP="00C56FE9">
            <w:pPr>
              <w:rPr>
                <w:rFonts w:ascii="Times New Roman" w:hAnsi="Times New Roman"/>
                <w:szCs w:val="24"/>
              </w:rPr>
            </w:pPr>
            <w:r w:rsidRPr="004576EF">
              <w:rPr>
                <w:rFonts w:ascii="Times New Roman" w:hAnsi="Times New Roman"/>
                <w:szCs w:val="24"/>
              </w:rPr>
              <w:t>3/Bibliotecă</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4/gr. sanitare</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BE5F1" w:themeFill="accent1" w:themeFillTint="33"/>
          </w:tcPr>
          <w:p w:rsidR="00B55ED5" w:rsidRPr="004576EF" w:rsidRDefault="00B55ED5" w:rsidP="00C56FE9">
            <w:pPr>
              <w:rPr>
                <w:rFonts w:ascii="Times New Roman" w:hAnsi="Times New Roman"/>
                <w:szCs w:val="24"/>
              </w:rPr>
            </w:pPr>
            <w:r w:rsidRPr="004576EF">
              <w:rPr>
                <w:rFonts w:ascii="Times New Roman" w:hAnsi="Times New Roman"/>
                <w:szCs w:val="24"/>
              </w:rPr>
              <w:t>5/CDI</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6/cab medical /sala de asteptare</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7/sala tratament</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tcPr>
          <w:p w:rsidR="00B55ED5" w:rsidRPr="004576EF" w:rsidRDefault="00B55ED5" w:rsidP="00C56FE9">
            <w:pPr>
              <w:rPr>
                <w:rFonts w:ascii="Times New Roman" w:hAnsi="Times New Roman"/>
                <w:b/>
                <w:szCs w:val="24"/>
              </w:rPr>
            </w:pPr>
            <w:r w:rsidRPr="004576EF">
              <w:rPr>
                <w:rFonts w:ascii="Times New Roman" w:hAnsi="Times New Roman"/>
                <w:b/>
                <w:szCs w:val="24"/>
              </w:rPr>
              <w:t>Etaj I</w:t>
            </w:r>
          </w:p>
        </w:tc>
        <w:tc>
          <w:tcPr>
            <w:tcW w:w="8935" w:type="dxa"/>
            <w:gridSpan w:val="12"/>
            <w:shd w:val="clear" w:color="auto" w:fill="FBD4B4" w:themeFill="accent6" w:themeFillTint="66"/>
          </w:tcPr>
          <w:p w:rsidR="00B55ED5" w:rsidRPr="004576EF" w:rsidRDefault="00B55ED5" w:rsidP="00C56FE9">
            <w:pPr>
              <w:rPr>
                <w:rFonts w:ascii="Times New Roman" w:hAnsi="Times New Roman"/>
                <w:color w:val="FF0000"/>
                <w:szCs w:val="24"/>
              </w:rPr>
            </w:pPr>
          </w:p>
        </w:tc>
      </w:tr>
      <w:tr w:rsidR="00B55ED5" w:rsidRPr="004576EF" w:rsidTr="00C56FE9">
        <w:tc>
          <w:tcPr>
            <w:tcW w:w="1271" w:type="dxa"/>
            <w:shd w:val="clear" w:color="auto" w:fill="E5B8B7" w:themeFill="accent2" w:themeFillTint="66"/>
          </w:tcPr>
          <w:p w:rsidR="00B55ED5" w:rsidRPr="004576EF" w:rsidRDefault="00B55ED5" w:rsidP="00C56FE9">
            <w:pPr>
              <w:rPr>
                <w:rFonts w:ascii="Times New Roman" w:hAnsi="Times New Roman"/>
                <w:szCs w:val="24"/>
              </w:rPr>
            </w:pPr>
            <w:r w:rsidRPr="004576EF">
              <w:rPr>
                <w:rFonts w:ascii="Times New Roman" w:hAnsi="Times New Roman"/>
                <w:szCs w:val="24"/>
              </w:rPr>
              <w:lastRenderedPageBreak/>
              <w:t>8/sala profesorală</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9/sala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IX p</w:t>
            </w:r>
            <w:r w:rsidR="00B55ED5" w:rsidRPr="004576EF">
              <w:rPr>
                <w:rFonts w:ascii="Times New Roman" w:hAnsi="Times New Roman"/>
                <w:szCs w:val="24"/>
              </w:rPr>
              <w:t>A</w:t>
            </w: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10/sala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IX p</w:t>
            </w:r>
            <w:r w:rsidR="00B55ED5" w:rsidRPr="004576EF">
              <w:rPr>
                <w:rFonts w:ascii="Times New Roman" w:hAnsi="Times New Roman"/>
                <w:szCs w:val="24"/>
              </w:rPr>
              <w:t>C</w:t>
            </w: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11/gr. sanitar băieți</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12/gr. sanitar fete</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b/>
                <w:szCs w:val="24"/>
              </w:rPr>
            </w:pPr>
            <w:r w:rsidRPr="004576EF">
              <w:rPr>
                <w:rFonts w:ascii="Times New Roman" w:hAnsi="Times New Roman"/>
                <w:b/>
                <w:szCs w:val="24"/>
              </w:rPr>
              <w:t>13/cab. metodic</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14/sala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IX p</w:t>
            </w:r>
            <w:r w:rsidR="00B55ED5" w:rsidRPr="004576EF">
              <w:rPr>
                <w:rFonts w:ascii="Times New Roman" w:hAnsi="Times New Roman"/>
                <w:szCs w:val="24"/>
              </w:rPr>
              <w:t>B</w:t>
            </w:r>
          </w:p>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15/sala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X p</w:t>
            </w:r>
            <w:r w:rsidR="00B55ED5" w:rsidRPr="004576EF">
              <w:rPr>
                <w:rFonts w:ascii="Times New Roman" w:hAnsi="Times New Roman"/>
                <w:szCs w:val="24"/>
              </w:rPr>
              <w:t>A</w:t>
            </w: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r>
      <w:tr w:rsidR="00B55ED5" w:rsidRPr="004576EF" w:rsidTr="00C56FE9">
        <w:tc>
          <w:tcPr>
            <w:tcW w:w="1271" w:type="dxa"/>
          </w:tcPr>
          <w:p w:rsidR="00B55ED5" w:rsidRPr="004576EF" w:rsidRDefault="00B55ED5" w:rsidP="00C56FE9">
            <w:pPr>
              <w:rPr>
                <w:rFonts w:ascii="Times New Roman" w:hAnsi="Times New Roman"/>
                <w:szCs w:val="24"/>
              </w:rPr>
            </w:pPr>
            <w:r w:rsidRPr="004576EF">
              <w:rPr>
                <w:rFonts w:ascii="Times New Roman" w:hAnsi="Times New Roman"/>
                <w:szCs w:val="24"/>
              </w:rPr>
              <w:t>16/oficu</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tcPr>
          <w:p w:rsidR="00B55ED5" w:rsidRPr="004576EF" w:rsidRDefault="00B55ED5" w:rsidP="00C56FE9">
            <w:pPr>
              <w:rPr>
                <w:rFonts w:ascii="Times New Roman" w:hAnsi="Times New Roman"/>
                <w:szCs w:val="24"/>
              </w:rPr>
            </w:pPr>
            <w:r w:rsidRPr="004576EF">
              <w:rPr>
                <w:rFonts w:ascii="Times New Roman" w:hAnsi="Times New Roman"/>
                <w:szCs w:val="24"/>
              </w:rPr>
              <w:t>17/depozit manuale</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tcPr>
          <w:p w:rsidR="00B55ED5" w:rsidRPr="004576EF" w:rsidRDefault="00B55ED5" w:rsidP="00C56FE9">
            <w:pPr>
              <w:rPr>
                <w:rFonts w:ascii="Times New Roman" w:hAnsi="Times New Roman"/>
                <w:b/>
                <w:szCs w:val="24"/>
              </w:rPr>
            </w:pPr>
            <w:r w:rsidRPr="004576EF">
              <w:rPr>
                <w:rFonts w:ascii="Times New Roman" w:hAnsi="Times New Roman"/>
                <w:b/>
                <w:szCs w:val="24"/>
              </w:rPr>
              <w:t>Etaj II</w:t>
            </w:r>
          </w:p>
        </w:tc>
        <w:tc>
          <w:tcPr>
            <w:tcW w:w="8935" w:type="dxa"/>
            <w:gridSpan w:val="12"/>
            <w:shd w:val="clear" w:color="auto" w:fill="FBD4B4" w:themeFill="accent6" w:themeFillTint="66"/>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E5DFEC" w:themeFill="accent4" w:themeFillTint="33"/>
          </w:tcPr>
          <w:p w:rsidR="00B55ED5" w:rsidRPr="004576EF" w:rsidRDefault="00B55ED5" w:rsidP="00C56FE9">
            <w:pPr>
              <w:rPr>
                <w:rFonts w:ascii="Times New Roman" w:hAnsi="Times New Roman"/>
                <w:szCs w:val="24"/>
              </w:rPr>
            </w:pPr>
            <w:r w:rsidRPr="004576EF">
              <w:rPr>
                <w:rFonts w:ascii="Times New Roman" w:hAnsi="Times New Roman"/>
                <w:szCs w:val="24"/>
              </w:rPr>
              <w:t>18/cab psiholog</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19/sala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IX p</w:t>
            </w:r>
            <w:r w:rsidR="00B55ED5" w:rsidRPr="004576EF">
              <w:rPr>
                <w:rFonts w:ascii="Times New Roman" w:hAnsi="Times New Roman"/>
                <w:szCs w:val="24"/>
              </w:rPr>
              <w:t>D</w:t>
            </w:r>
          </w:p>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20/sala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 xml:space="preserve"> X p</w:t>
            </w:r>
            <w:r w:rsidR="00B55ED5" w:rsidRPr="004576EF">
              <w:rPr>
                <w:rFonts w:ascii="Times New Roman" w:hAnsi="Times New Roman"/>
                <w:szCs w:val="24"/>
              </w:rPr>
              <w:t>C</w:t>
            </w:r>
          </w:p>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r>
      <w:tr w:rsidR="00B55ED5" w:rsidRPr="004576EF" w:rsidTr="00C56FE9">
        <w:tc>
          <w:tcPr>
            <w:tcW w:w="1271" w:type="dxa"/>
          </w:tcPr>
          <w:p w:rsidR="00B55ED5" w:rsidRPr="004576EF" w:rsidRDefault="00B55ED5" w:rsidP="00C56FE9">
            <w:pPr>
              <w:rPr>
                <w:rFonts w:ascii="Times New Roman" w:hAnsi="Times New Roman"/>
                <w:szCs w:val="24"/>
              </w:rPr>
            </w:pPr>
            <w:r w:rsidRPr="004576EF">
              <w:rPr>
                <w:rFonts w:ascii="Times New Roman" w:hAnsi="Times New Roman"/>
                <w:szCs w:val="24"/>
              </w:rPr>
              <w:t>21/gr.sanitar băieti</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22/gr.sanitar fete</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23/cab metodic</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24/sala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XI p</w:t>
            </w:r>
            <w:r w:rsidR="00B55ED5" w:rsidRPr="004576EF">
              <w:rPr>
                <w:rFonts w:ascii="Times New Roman" w:hAnsi="Times New Roman"/>
                <w:szCs w:val="24"/>
              </w:rPr>
              <w:t>C</w:t>
            </w:r>
          </w:p>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25/sala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XI pA</w:t>
            </w: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BF2F2B">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26/sala de clasă</w:t>
            </w:r>
          </w:p>
        </w:tc>
        <w:tc>
          <w:tcPr>
            <w:tcW w:w="992" w:type="dxa"/>
          </w:tcPr>
          <w:p w:rsidR="00B55ED5" w:rsidRPr="004576EF" w:rsidRDefault="00E927DB" w:rsidP="00C56FE9">
            <w:pPr>
              <w:rPr>
                <w:rFonts w:ascii="Times New Roman" w:hAnsi="Times New Roman"/>
                <w:szCs w:val="24"/>
              </w:rPr>
            </w:pPr>
            <w:r w:rsidRPr="004576EF">
              <w:rPr>
                <w:rFonts w:ascii="Times New Roman" w:hAnsi="Times New Roman"/>
                <w:szCs w:val="24"/>
              </w:rPr>
              <w:t>X p</w:t>
            </w:r>
            <w:r w:rsidR="00B55ED5" w:rsidRPr="004576EF">
              <w:rPr>
                <w:rFonts w:ascii="Times New Roman" w:hAnsi="Times New Roman"/>
                <w:szCs w:val="24"/>
              </w:rPr>
              <w:t>D</w:t>
            </w: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shd w:val="clear" w:color="auto" w:fill="FFFFFF" w:themeFill="background1"/>
          </w:tcPr>
          <w:p w:rsidR="00B55ED5" w:rsidRPr="004576EF" w:rsidRDefault="00B55ED5" w:rsidP="00C56FE9">
            <w:pPr>
              <w:rPr>
                <w:rFonts w:ascii="Times New Roman" w:hAnsi="Times New Roman"/>
                <w:szCs w:val="24"/>
              </w:rPr>
            </w:pPr>
            <w:r w:rsidRPr="004576EF">
              <w:rPr>
                <w:rFonts w:ascii="Times New Roman" w:hAnsi="Times New Roman"/>
                <w:szCs w:val="24"/>
              </w:rPr>
              <w:t>1 din 29P</w:t>
            </w:r>
          </w:p>
        </w:tc>
      </w:tr>
      <w:tr w:rsidR="00B55ED5" w:rsidRPr="004576EF" w:rsidTr="00C56FE9">
        <w:tc>
          <w:tcPr>
            <w:tcW w:w="1271" w:type="dxa"/>
          </w:tcPr>
          <w:p w:rsidR="00B55ED5" w:rsidRPr="004576EF" w:rsidRDefault="00B55ED5" w:rsidP="00C56FE9">
            <w:pPr>
              <w:rPr>
                <w:rFonts w:ascii="Times New Roman" w:hAnsi="Times New Roman"/>
                <w:b/>
                <w:szCs w:val="24"/>
              </w:rPr>
            </w:pPr>
            <w:r w:rsidRPr="004576EF">
              <w:rPr>
                <w:rFonts w:ascii="Times New Roman" w:hAnsi="Times New Roman"/>
                <w:b/>
                <w:szCs w:val="24"/>
              </w:rPr>
              <w:t>Etaj III</w:t>
            </w:r>
          </w:p>
        </w:tc>
        <w:tc>
          <w:tcPr>
            <w:tcW w:w="8935" w:type="dxa"/>
            <w:gridSpan w:val="12"/>
            <w:shd w:val="clear" w:color="auto" w:fill="FBD4B4" w:themeFill="accent6" w:themeFillTint="66"/>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27/sală de clasă</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20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20</w:t>
            </w: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28/ sală de clasă</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29/ sală de clasă</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30/ gr.sanitar băieti</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lastRenderedPageBreak/>
              <w:t>31/ gr.sanitar fete</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auto"/>
          </w:tcPr>
          <w:p w:rsidR="00B55ED5" w:rsidRPr="004576EF" w:rsidRDefault="00B55ED5" w:rsidP="00C56FE9">
            <w:pPr>
              <w:rPr>
                <w:rFonts w:ascii="Times New Roman" w:hAnsi="Times New Roman"/>
                <w:szCs w:val="24"/>
              </w:rPr>
            </w:pPr>
            <w:r w:rsidRPr="004576EF">
              <w:rPr>
                <w:rFonts w:ascii="Times New Roman" w:hAnsi="Times New Roman"/>
                <w:szCs w:val="24"/>
              </w:rPr>
              <w:t>32/cab. metodic</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p>
        </w:tc>
        <w:tc>
          <w:tcPr>
            <w:tcW w:w="758" w:type="dxa"/>
          </w:tcPr>
          <w:p w:rsidR="00B55ED5" w:rsidRPr="004576EF" w:rsidRDefault="00B55ED5" w:rsidP="00C56FE9">
            <w:pPr>
              <w:rPr>
                <w:rFonts w:ascii="Times New Roman" w:hAnsi="Times New Roman"/>
                <w:szCs w:val="24"/>
              </w:rPr>
            </w:pPr>
          </w:p>
        </w:tc>
        <w:tc>
          <w:tcPr>
            <w:tcW w:w="659"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8" w:type="dxa"/>
          </w:tcPr>
          <w:p w:rsidR="00B55ED5" w:rsidRPr="004576EF" w:rsidRDefault="00B55ED5" w:rsidP="00C56FE9">
            <w:pPr>
              <w:rPr>
                <w:rFonts w:ascii="Times New Roman" w:hAnsi="Times New Roman"/>
                <w:szCs w:val="24"/>
              </w:rPr>
            </w:pP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33/sala de clasă</w:t>
            </w:r>
          </w:p>
          <w:p w:rsidR="00B55ED5" w:rsidRPr="004576EF" w:rsidRDefault="00B55ED5" w:rsidP="00C56FE9">
            <w:pPr>
              <w:rPr>
                <w:rFonts w:ascii="Times New Roman" w:hAnsi="Times New Roman"/>
                <w:szCs w:val="24"/>
              </w:rPr>
            </w:pP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34/sală de clasă</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r w:rsidR="00B55ED5" w:rsidRPr="004576EF" w:rsidTr="00C56FE9">
        <w:tc>
          <w:tcPr>
            <w:tcW w:w="1271" w:type="dxa"/>
            <w:shd w:val="clear" w:color="auto" w:fill="DAEEF3" w:themeFill="accent5" w:themeFillTint="33"/>
          </w:tcPr>
          <w:p w:rsidR="00B55ED5" w:rsidRPr="004576EF" w:rsidRDefault="00B55ED5" w:rsidP="00C56FE9">
            <w:pPr>
              <w:rPr>
                <w:rFonts w:ascii="Times New Roman" w:hAnsi="Times New Roman"/>
                <w:szCs w:val="24"/>
              </w:rPr>
            </w:pPr>
            <w:r w:rsidRPr="004576EF">
              <w:rPr>
                <w:rFonts w:ascii="Times New Roman" w:hAnsi="Times New Roman"/>
                <w:szCs w:val="24"/>
              </w:rPr>
              <w:t>35/sala de clasă</w:t>
            </w:r>
          </w:p>
        </w:tc>
        <w:tc>
          <w:tcPr>
            <w:tcW w:w="992" w:type="dxa"/>
          </w:tcPr>
          <w:p w:rsidR="00B55ED5" w:rsidRPr="004576EF" w:rsidRDefault="00B55ED5" w:rsidP="00C56FE9">
            <w:pPr>
              <w:rPr>
                <w:rFonts w:ascii="Times New Roman" w:hAnsi="Times New Roman"/>
                <w:szCs w:val="24"/>
              </w:rPr>
            </w:pPr>
          </w:p>
        </w:tc>
        <w:tc>
          <w:tcPr>
            <w:tcW w:w="851"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5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65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30</w:t>
            </w:r>
          </w:p>
        </w:tc>
        <w:tc>
          <w:tcPr>
            <w:tcW w:w="567"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708"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567" w:type="dxa"/>
          </w:tcPr>
          <w:p w:rsidR="00B55ED5" w:rsidRPr="004576EF" w:rsidRDefault="00B55ED5" w:rsidP="00C56FE9">
            <w:pPr>
              <w:rPr>
                <w:rFonts w:ascii="Times New Roman" w:hAnsi="Times New Roman"/>
                <w:szCs w:val="24"/>
              </w:rPr>
            </w:pPr>
          </w:p>
        </w:tc>
        <w:tc>
          <w:tcPr>
            <w:tcW w:w="709" w:type="dxa"/>
          </w:tcPr>
          <w:p w:rsidR="00B55ED5" w:rsidRPr="004576EF" w:rsidRDefault="00B55ED5" w:rsidP="00C56FE9">
            <w:pPr>
              <w:rPr>
                <w:rFonts w:ascii="Times New Roman" w:hAnsi="Times New Roman"/>
                <w:szCs w:val="24"/>
              </w:rPr>
            </w:pPr>
            <w:r w:rsidRPr="004576EF">
              <w:rPr>
                <w:rFonts w:ascii="Times New Roman" w:hAnsi="Times New Roman"/>
                <w:szCs w:val="24"/>
              </w:rPr>
              <w:t>1</w:t>
            </w:r>
          </w:p>
        </w:tc>
        <w:tc>
          <w:tcPr>
            <w:tcW w:w="992" w:type="dxa"/>
          </w:tcPr>
          <w:p w:rsidR="00B55ED5" w:rsidRPr="004576EF" w:rsidRDefault="00B55ED5" w:rsidP="00C56FE9">
            <w:pPr>
              <w:rPr>
                <w:rFonts w:ascii="Times New Roman" w:hAnsi="Times New Roman"/>
                <w:szCs w:val="24"/>
              </w:rPr>
            </w:pPr>
          </w:p>
        </w:tc>
        <w:tc>
          <w:tcPr>
            <w:tcW w:w="856" w:type="dxa"/>
          </w:tcPr>
          <w:p w:rsidR="00B55ED5" w:rsidRPr="004576EF" w:rsidRDefault="00B55ED5" w:rsidP="00C56FE9">
            <w:pPr>
              <w:rPr>
                <w:rFonts w:ascii="Times New Roman" w:hAnsi="Times New Roman"/>
                <w:szCs w:val="24"/>
              </w:rPr>
            </w:pPr>
          </w:p>
        </w:tc>
      </w:tr>
    </w:tbl>
    <w:p w:rsidR="00B55ED5" w:rsidRPr="004576EF" w:rsidRDefault="00B55ED5" w:rsidP="00B55ED5">
      <w:pPr>
        <w:rPr>
          <w:rFonts w:ascii="Times New Roman" w:hAnsi="Times New Roman"/>
          <w:b/>
          <w:szCs w:val="24"/>
        </w:rPr>
      </w:pPr>
      <w:r w:rsidRPr="004576EF">
        <w:rPr>
          <w:rFonts w:ascii="Times New Roman" w:hAnsi="Times New Roman"/>
          <w:b/>
          <w:szCs w:val="24"/>
        </w:rPr>
        <w:t>Săli de clasa: 16 (</w:t>
      </w:r>
      <w:r w:rsidRPr="004576EF">
        <w:rPr>
          <w:rFonts w:ascii="Times New Roman" w:hAnsi="Times New Roman"/>
          <w:szCs w:val="24"/>
        </w:rPr>
        <w:t>1 la parter/ 4 etaj I/5 etaj II/ 6 etaj III)</w:t>
      </w:r>
    </w:p>
    <w:p w:rsidR="00BE301B" w:rsidRPr="004576EF" w:rsidRDefault="00B55ED5" w:rsidP="00F33357">
      <w:pPr>
        <w:ind w:firstLine="545"/>
        <w:rPr>
          <w:rFonts w:ascii="Times New Roman" w:hAnsi="Times New Roman"/>
          <w:szCs w:val="24"/>
        </w:rPr>
      </w:pPr>
      <w:r w:rsidRPr="004576EF">
        <w:rPr>
          <w:rFonts w:ascii="Times New Roman" w:hAnsi="Times New Roman"/>
          <w:b/>
          <w:szCs w:val="24"/>
        </w:rPr>
        <w:t>Internatul,</w:t>
      </w:r>
      <w:r w:rsidRPr="004576EF">
        <w:rPr>
          <w:rFonts w:ascii="Times New Roman" w:hAnsi="Times New Roman"/>
          <w:szCs w:val="24"/>
        </w:rPr>
        <w:t xml:space="preserve"> complet reabilitat și utilat dispune de camere moderne, cu 2 elevi în cameră, paturi, saltele, perne, plapume, lenjerie, fiecare elev cazat are birou propriu. </w:t>
      </w:r>
      <w:r w:rsidR="00F33357" w:rsidRPr="004576EF">
        <w:rPr>
          <w:rFonts w:ascii="Times New Roman" w:hAnsi="Times New Roman"/>
          <w:szCs w:val="24"/>
        </w:rPr>
        <w:t>Cameră au baie proprie cu</w:t>
      </w:r>
      <w:r w:rsidRPr="004576EF">
        <w:rPr>
          <w:rFonts w:ascii="Times New Roman" w:hAnsi="Times New Roman"/>
          <w:szCs w:val="24"/>
        </w:rPr>
        <w:t xml:space="preserve"> cabină de duș. Pe fiecare dintre cele 4 etaje se a</w:t>
      </w:r>
      <w:r w:rsidR="00F33357" w:rsidRPr="004576EF">
        <w:rPr>
          <w:rFonts w:ascii="Times New Roman" w:hAnsi="Times New Roman"/>
          <w:szCs w:val="24"/>
        </w:rPr>
        <w:t>flă câte o sala de lectură și câ</w:t>
      </w:r>
      <w:r w:rsidRPr="004576EF">
        <w:rPr>
          <w:rFonts w:ascii="Times New Roman" w:hAnsi="Times New Roman"/>
          <w:szCs w:val="24"/>
        </w:rPr>
        <w:t>te un oficiu dotat cu frigider, chiuvetă, plită electrică și spațiu de servire a mesei</w:t>
      </w:r>
      <w:r w:rsidR="00F33357" w:rsidRPr="004576EF">
        <w:rPr>
          <w:rFonts w:ascii="Times New Roman" w:hAnsi="Times New Roman"/>
          <w:szCs w:val="24"/>
        </w:rPr>
        <w:t>. Masa este servită în regim de catering.</w:t>
      </w:r>
      <w:r w:rsidRPr="004576EF">
        <w:rPr>
          <w:rFonts w:ascii="Times New Roman" w:hAnsi="Times New Roman"/>
          <w:szCs w:val="24"/>
        </w:rPr>
        <w:t xml:space="preserve"> </w:t>
      </w:r>
      <w:r w:rsidR="00BE301B" w:rsidRPr="004576EF">
        <w:rPr>
          <w:rFonts w:ascii="Times New Roman" w:hAnsi="Times New Roman"/>
          <w:szCs w:val="24"/>
        </w:rPr>
        <w:t xml:space="preserve"> </w:t>
      </w:r>
    </w:p>
    <w:p w:rsidR="0076697B" w:rsidRDefault="0076697B" w:rsidP="00D262C0">
      <w:pPr>
        <w:pStyle w:val="4-Lista1-PAS"/>
      </w:pPr>
      <w:r>
        <w:t>9. PROIECTE.</w:t>
      </w:r>
    </w:p>
    <w:p w:rsidR="00F33357" w:rsidRPr="004576EF" w:rsidRDefault="00BE301B" w:rsidP="00D262C0">
      <w:pPr>
        <w:pStyle w:val="4-Lista1-PAS"/>
      </w:pPr>
      <w:r w:rsidRPr="004576EF">
        <w:rPr>
          <w:b/>
        </w:rPr>
        <w:t xml:space="preserve">Atelierul şcoală </w:t>
      </w:r>
      <w:r w:rsidR="00F33357" w:rsidRPr="004576EF">
        <w:t xml:space="preserve">este cuprins într-un proiect </w:t>
      </w:r>
      <w:r w:rsidR="00F33357" w:rsidRPr="004576EF">
        <w:rPr>
          <w:b/>
        </w:rPr>
        <w:t xml:space="preserve"> </w:t>
      </w:r>
      <w:r w:rsidR="00F33357" w:rsidRPr="004576EF">
        <w:t xml:space="preserve">PLANUL NAȚIONAL DE REDRESARE ȘI REZILIENȚĂ Pilonul IV: Politici pentru noua generație Componenta C15: Educație - Dotarea cu mobilier, materiale didactice și echipamente digitale a unităților de învățământ preuniversitar și a unităților conexe. </w:t>
      </w:r>
    </w:p>
    <w:p w:rsidR="00F33357" w:rsidRPr="004576EF" w:rsidRDefault="00F33357" w:rsidP="00262FD4">
      <w:pPr>
        <w:numPr>
          <w:ilvl w:val="0"/>
          <w:numId w:val="4"/>
        </w:numPr>
        <w:spacing w:after="160" w:line="259" w:lineRule="auto"/>
        <w:jc w:val="left"/>
        <w:rPr>
          <w:rFonts w:ascii="Times New Roman" w:hAnsi="Times New Roman"/>
          <w:szCs w:val="24"/>
        </w:rPr>
      </w:pPr>
      <w:r w:rsidRPr="004576EF">
        <w:rPr>
          <w:rFonts w:ascii="Times New Roman" w:hAnsi="Times New Roman"/>
          <w:szCs w:val="24"/>
        </w:rPr>
        <w:tab/>
        <w:t xml:space="preserve">De asemenea, școala a </w:t>
      </w:r>
      <w:r w:rsidR="00262FD4" w:rsidRPr="004576EF">
        <w:rPr>
          <w:rFonts w:ascii="Times New Roman" w:hAnsi="Times New Roman"/>
          <w:szCs w:val="24"/>
        </w:rPr>
        <w:t>obținut finanțare pentru apelul PEO/76/PEO_P8/OP4/ESO4.5/PEO.A3 - Adaptarea serviciilor educaționale adresate elevilor și personalului didactic din IPT - Stagii de practică pentru elevi, Regiuni mai puțin dezvoltate - cu titlul „Învățăm să muncim” - cod SMIS 313063</w:t>
      </w:r>
    </w:p>
    <w:p w:rsidR="00BF2F2B" w:rsidRPr="004576EF" w:rsidRDefault="00BF2F2B" w:rsidP="00BF2F2B">
      <w:pPr>
        <w:spacing w:after="160" w:line="259" w:lineRule="auto"/>
        <w:ind w:left="360"/>
        <w:jc w:val="left"/>
        <w:rPr>
          <w:rFonts w:ascii="Times New Roman" w:hAnsi="Times New Roman"/>
          <w:szCs w:val="24"/>
        </w:rPr>
      </w:pPr>
      <w:r w:rsidRPr="004576EF">
        <w:rPr>
          <w:rFonts w:ascii="Times New Roman" w:hAnsi="Times New Roman"/>
          <w:b/>
          <w:szCs w:val="24"/>
        </w:rPr>
        <w:t xml:space="preserve">SmartLab –laboratorul inteligent </w:t>
      </w:r>
      <w:r w:rsidRPr="004576EF">
        <w:rPr>
          <w:rFonts w:ascii="Times New Roman" w:hAnsi="Times New Roman"/>
          <w:szCs w:val="24"/>
        </w:rPr>
        <w:t>este dotat cu aparatură digitală, IT&amp; C, tablă interactivă, sistem audio-video, pachete software, braț robotic multifuncțional, imprimantă 3 D, kituri robotice, mașina laser de tăiat.</w:t>
      </w:r>
    </w:p>
    <w:p w:rsidR="00BF2F2B" w:rsidRPr="004576EF" w:rsidRDefault="00BF2F2B" w:rsidP="00BF2F2B">
      <w:pPr>
        <w:pStyle w:val="ListParagraph"/>
        <w:spacing w:line="276" w:lineRule="auto"/>
        <w:rPr>
          <w:rFonts w:ascii="Times New Roman" w:hAnsi="Times New Roman"/>
          <w:b/>
          <w:bCs/>
          <w:color w:val="000000" w:themeColor="text1"/>
          <w:szCs w:val="24"/>
        </w:rPr>
      </w:pPr>
      <w:r w:rsidRPr="004576EF">
        <w:rPr>
          <w:rFonts w:ascii="Times New Roman" w:hAnsi="Times New Roman"/>
          <w:b/>
          <w:bCs/>
          <w:color w:val="000000" w:themeColor="text1"/>
          <w:szCs w:val="24"/>
        </w:rPr>
        <w:t>PNRR. Finanțat de Uniunea Europeană – UrmătoareaGenerațieUE</w:t>
      </w:r>
    </w:p>
    <w:p w:rsidR="00BF2F2B" w:rsidRPr="004576EF" w:rsidRDefault="00BF2F2B" w:rsidP="00BF2F2B">
      <w:pPr>
        <w:pStyle w:val="ListParagraph"/>
        <w:adjustRightInd w:val="0"/>
        <w:rPr>
          <w:rFonts w:ascii="Times New Roman" w:eastAsiaTheme="minorHAnsi" w:hAnsi="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Hlk144914362"/>
      <w:r w:rsidRPr="004576EF">
        <w:rPr>
          <w:rFonts w:ascii="Times New Roman" w:eastAsiaTheme="minorHAnsi" w:hAnsi="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Cod proiect: </w:t>
      </w:r>
      <w:r w:rsidRPr="004576EF">
        <w:rPr>
          <w:rFonts w:ascii="Times New Roman" w:hAnsi="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proiect: F-PNRR-SmartLabs-2023-0594</w:t>
      </w:r>
      <w:r w:rsidRPr="004576EF">
        <w:rPr>
          <w:rFonts w:ascii="Times New Roman" w:eastAsiaTheme="minorHAnsi" w:hAnsi="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bookmarkEnd w:id="7"/>
    <w:p w:rsidR="00BE301B" w:rsidRPr="004576EF" w:rsidRDefault="00BE301B" w:rsidP="00D262C0">
      <w:pPr>
        <w:pStyle w:val="4-Lista1-PAS"/>
      </w:pPr>
      <w:r w:rsidRPr="004576EF">
        <w:rPr>
          <w:b/>
        </w:rPr>
        <w:t xml:space="preserve">Firma de exerciţiu </w:t>
      </w:r>
      <w:r w:rsidRPr="004576EF">
        <w:t>este un laborator pentru clasele de economic unde elevii îşi dezvoltă spiritul antreprenorial şi comportamentele aplicabile în toate domeniile economice. În firma de exerciţiu elevii exersează tranzacţiile economice existente în firmele reale, de la  funcţiile de execuţie până la cele de conducere, fiecare firmă fiind structurată pe departamentele: resurse umane, secretariat, marketing, desfacere, financiar-contabil.</w:t>
      </w:r>
    </w:p>
    <w:p w:rsidR="000C244A" w:rsidRPr="004576EF" w:rsidRDefault="00BE301B" w:rsidP="00D262C0">
      <w:pPr>
        <w:pStyle w:val="4-Lista1-PAS"/>
      </w:pPr>
      <w:r w:rsidRPr="004576EF">
        <w:rPr>
          <w:b/>
        </w:rPr>
        <w:t xml:space="preserve">Centrul de documentare şi informare </w:t>
      </w:r>
      <w:r w:rsidRPr="004576EF">
        <w:t xml:space="preserve">este un centru de resurse pluridisciplinare care pune la dispoziţia elevilor şi cadrelor didactice informaţii pe suporturi multiple (fond de carte, reviste, casete audio-video, CD-Rom etc.) este un spaţiu de formare, comunicare şi informare.CDI-ul este o zona în cadrul şcolii unde se desfăşoară:activităţi didactice (ore);activităţi independente ale elevilor în vederea pregătirii lecţiilor (cercetare, documentare, informare);activităţi recreative (pot asculta muzica la căşti, să citească romane, reviste);loc de concepere şi elaborare a proiectelor şi portofoliilor şcolare;împrumuturi de carte şi alte materiale informative şi de documentare </w:t>
      </w:r>
    </w:p>
    <w:p w:rsidR="00BE301B" w:rsidRPr="004576EF" w:rsidRDefault="00BE301B" w:rsidP="00D262C0">
      <w:pPr>
        <w:pStyle w:val="4-Lista1-PAS"/>
      </w:pPr>
      <w:r w:rsidRPr="004576EF">
        <w:rPr>
          <w:b/>
        </w:rPr>
        <w:lastRenderedPageBreak/>
        <w:t xml:space="preserve">Cabinetele de informatică. </w:t>
      </w:r>
      <w:r w:rsidRPr="004576EF">
        <w:t xml:space="preserve">Existenţa </w:t>
      </w:r>
      <w:r w:rsidR="00BF2F2B" w:rsidRPr="004576EF">
        <w:t>celor 2 cabinete de informatică și 2 în corpurile reabilitate,</w:t>
      </w:r>
      <w:r w:rsidRPr="004576EF">
        <w:t xml:space="preserve"> conectate la internet, facilitează accesul tuturor elevilor la instruirea pe calculator atât la orele de Tehnologia informaţiei și a comunicării, la disciplinele de proiectare CAD, dar şi la celelalte discipline.</w:t>
      </w:r>
    </w:p>
    <w:p w:rsidR="00BE301B" w:rsidRPr="004576EF" w:rsidRDefault="00BE301B" w:rsidP="00D262C0">
      <w:pPr>
        <w:pStyle w:val="4-Lista1-PAS"/>
      </w:pPr>
      <w:r w:rsidRPr="004576EF">
        <w:rPr>
          <w:b/>
        </w:rPr>
        <w:t xml:space="preserve">Şcoala de şoferi. </w:t>
      </w:r>
      <w:r w:rsidRPr="004576EF">
        <w:t>Şcoala noastră este autorizată pentru pregătirea elevilor în vederea obţinerii permisului de conducere categoria B. În acest scop există cabinet de legislaţie rutieră, laborator de mecanic auto, atelier auto şi autoturisme proprii</w:t>
      </w:r>
      <w:r w:rsidR="004B3D18" w:rsidRPr="004576EF">
        <w:t>.</w:t>
      </w:r>
    </w:p>
    <w:p w:rsidR="00BE301B" w:rsidRPr="004576EF" w:rsidRDefault="00BE301B" w:rsidP="00D262C0">
      <w:pPr>
        <w:pStyle w:val="4-Lista1-PAS"/>
      </w:pPr>
      <w:r w:rsidRPr="004576EF">
        <w:rPr>
          <w:b/>
        </w:rPr>
        <w:t xml:space="preserve">Sala şi terenul de sport. </w:t>
      </w:r>
      <w:r w:rsidRPr="004576EF">
        <w:t>Şcoala dispune de o sală de sport de 420 m</w:t>
      </w:r>
      <w:r w:rsidRPr="004576EF">
        <w:rPr>
          <w:vertAlign w:val="superscript"/>
        </w:rPr>
        <w:t>2</w:t>
      </w:r>
      <w:r w:rsidR="004B3D18" w:rsidRPr="004576EF">
        <w:rPr>
          <w:vertAlign w:val="superscript"/>
        </w:rPr>
        <w:t xml:space="preserve"> </w:t>
      </w:r>
      <w:r w:rsidRPr="004576EF">
        <w:t>dotată cu 2 vestiare, cabinet profesor şi de un teren de sport de 2420 m</w:t>
      </w:r>
      <w:r w:rsidRPr="004576EF">
        <w:rPr>
          <w:vertAlign w:val="superscript"/>
        </w:rPr>
        <w:t>2</w:t>
      </w:r>
      <w:r w:rsidRPr="004576EF">
        <w:t xml:space="preserve"> care este amenajat cu gazon sintetic şi instalaţie de nocturnă pe jumătate din suprafața sa.</w:t>
      </w:r>
    </w:p>
    <w:p w:rsidR="00BE301B" w:rsidRPr="004576EF" w:rsidRDefault="00BE301B" w:rsidP="00D262C0">
      <w:pPr>
        <w:pStyle w:val="4-Lista1-PAS"/>
      </w:pPr>
      <w:r w:rsidRPr="004576EF">
        <w:rPr>
          <w:b/>
        </w:rPr>
        <w:t xml:space="preserve">Cabinete medicale. </w:t>
      </w:r>
      <w:r w:rsidRPr="004576EF">
        <w:t xml:space="preserve">Școala dispune de 1 cabinet medical și unul stomatologic deservite de câte un medic și o asistentă medicală. </w:t>
      </w:r>
    </w:p>
    <w:p w:rsidR="00BE301B" w:rsidRPr="004576EF" w:rsidRDefault="00BE301B" w:rsidP="00BE301B">
      <w:pPr>
        <w:tabs>
          <w:tab w:val="left" w:pos="426"/>
        </w:tabs>
        <w:spacing w:line="259" w:lineRule="auto"/>
        <w:ind w:firstLine="545"/>
        <w:rPr>
          <w:rFonts w:ascii="Times New Roman" w:hAnsi="Times New Roman"/>
          <w:szCs w:val="24"/>
        </w:rPr>
      </w:pPr>
      <w:r w:rsidRPr="004576EF">
        <w:rPr>
          <w:rFonts w:ascii="Times New Roman" w:hAnsi="Times New Roman"/>
          <w:szCs w:val="24"/>
        </w:rPr>
        <w:t xml:space="preserve">Unitatea  funcţionează  cu un număr de 1(unu) schimburi, durata orei de curs/ activităţilor didactice fiind de 50 minute, iar a pauzelor/ activităţilor recreative  fiind de 10 minute. </w:t>
      </w:r>
    </w:p>
    <w:p w:rsidR="00AC3CC6" w:rsidRPr="004576EF" w:rsidRDefault="0076697B" w:rsidP="00E927DB">
      <w:pPr>
        <w:pStyle w:val="5-SubtitluGeneral-PAS"/>
      </w:pPr>
      <w:r>
        <w:t>10</w:t>
      </w:r>
      <w:r w:rsidR="00AC3CC6" w:rsidRPr="004576EF">
        <w:t>. Analiza și diagnoza mediului  intern și extern</w:t>
      </w:r>
    </w:p>
    <w:p w:rsidR="00AC3CC6" w:rsidRPr="004576EF" w:rsidRDefault="00AC3CC6" w:rsidP="00E927DB">
      <w:pPr>
        <w:pStyle w:val="5-SubtitluGeneral-PAS"/>
      </w:pPr>
      <w:r w:rsidRPr="004576EF">
        <w:t>Analiza SWOT</w:t>
      </w:r>
    </w:p>
    <w:tbl>
      <w:tblPr>
        <w:tblStyle w:val="TableGrid"/>
        <w:tblW w:w="0" w:type="auto"/>
        <w:tblLook w:val="04A0" w:firstRow="1" w:lastRow="0" w:firstColumn="1" w:lastColumn="0" w:noHBand="0" w:noVBand="1"/>
      </w:tblPr>
      <w:tblGrid>
        <w:gridCol w:w="4955"/>
        <w:gridCol w:w="4957"/>
      </w:tblGrid>
      <w:tr w:rsidR="00AC3CC6" w:rsidRPr="004576EF" w:rsidTr="00C56FE9">
        <w:tc>
          <w:tcPr>
            <w:tcW w:w="4958" w:type="dxa"/>
          </w:tcPr>
          <w:p w:rsidR="00AC3CC6" w:rsidRPr="004576EF" w:rsidRDefault="00AC3CC6" w:rsidP="004576EF">
            <w:pPr>
              <w:pStyle w:val="5-SubtitluCenter-PAS"/>
            </w:pPr>
            <w:r w:rsidRPr="004576EF">
              <w:t>Puncte tari:</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instituţie bine apreciată între liceele tehnologice,</w:t>
            </w:r>
          </w:p>
          <w:p w:rsidR="00AC3CC6" w:rsidRPr="004576EF" w:rsidRDefault="00AC3CC6" w:rsidP="00C56FE9">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ofertă educaţională adaptată nevoilor societăţii şi pieţei muncii; încadrarea cu cadre didactice calificate, în majoritate cu </w:t>
            </w:r>
            <w:r w:rsidR="00C56FE9" w:rsidRPr="004576EF">
              <w:rPr>
                <w:rFonts w:ascii="Times New Roman" w:hAnsi="Times New Roman" w:cs="Times New Roman"/>
                <w:color w:val="auto"/>
                <w:szCs w:val="24"/>
              </w:rPr>
              <w:t>gradele didactice I şi II (iar 3</w:t>
            </w:r>
            <w:r w:rsidRPr="004576EF">
              <w:rPr>
                <w:rFonts w:ascii="Times New Roman" w:hAnsi="Times New Roman" w:cs="Times New Roman"/>
                <w:color w:val="auto"/>
                <w:szCs w:val="24"/>
              </w:rPr>
              <w:t xml:space="preserve"> cu studii doctorale)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personal didactic competent şi implicat în realizarea performanţei şcolare: autori de auxiliare curriculare şi publicaţii, membri în comisii judeţene şi naţionale la examene, olimpiade şi concursuri şcolare preocupare pentru promovarea imaginii şcolii şi a planului de şcolarizare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elaborarea curriculum-ului la decizia şcolii şi a celui de dezvoltare locală în colaborare cu agenţii economici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preocupare pentru modernizarea infrastructurii din resurse proprii şi de la bugetul local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coerenţă şi consecvenţă în atingerea ţintelor strategice şi realizarea obiectivelor, prin documente de proiectare de calitate, organizarea activităţii, monitorizarea, controlul si evaluarea activităţilor </w:t>
            </w:r>
          </w:p>
          <w:p w:rsidR="00C56FE9" w:rsidRPr="004576EF" w:rsidRDefault="00C56FE9"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creșterea ratei de promovabilitate la bacalureat</w:t>
            </w:r>
          </w:p>
          <w:p w:rsidR="00C56FE9" w:rsidRPr="004576EF" w:rsidRDefault="00C56FE9"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consilierea psihologică a elevilor, existența cabinetului de consilere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lastRenderedPageBreak/>
              <w:t>desfăşurarea continuă a procesului instructiv-educativ, fără sincope, disfuncţionalităţi, într-un climat calm, cald, prietenos realizarea unui proces instructiv-educativ de calitate, concretizat prin rezultatele obţinute la învăţătură, examenele de certificare a calificării profesionale, bacalaureat, concursuri si olimpiade şcolare;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continuarea studiilor universitare de către o parte a elevilor</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derularea </w:t>
            </w:r>
            <w:r w:rsidRPr="004576EF">
              <w:rPr>
                <w:rFonts w:ascii="Times New Roman" w:hAnsi="Times New Roman" w:cs="Times New Roman"/>
                <w:color w:val="auto"/>
                <w:szCs w:val="24"/>
              </w:rPr>
              <w:tab/>
              <w:t xml:space="preserve">parteneriatelor cu agenţii economici din zonă; </w:t>
            </w:r>
          </w:p>
          <w:p w:rsidR="00C56FE9" w:rsidRPr="004576EF" w:rsidRDefault="00C56FE9"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accesarea axelor de finanțare PNRR și PEO pentru modernizarea bazei materiale a școlii</w:t>
            </w:r>
          </w:p>
          <w:p w:rsidR="00C56FE9" w:rsidRPr="004576EF" w:rsidRDefault="00C56FE9"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rebilitarea corpurilor A, C și internat.</w:t>
            </w:r>
          </w:p>
          <w:p w:rsidR="00AC3CC6" w:rsidRPr="004576EF" w:rsidRDefault="00AC3CC6" w:rsidP="00C56FE9">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vizibilitatea şcolii în comunitate prin site-ul scolii, mass-media.</w:t>
            </w:r>
          </w:p>
          <w:p w:rsidR="004B76EB" w:rsidRPr="004576EF" w:rsidRDefault="004B76EB" w:rsidP="00C56FE9">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Catalog școlar digital</w:t>
            </w:r>
          </w:p>
        </w:tc>
        <w:tc>
          <w:tcPr>
            <w:tcW w:w="4959" w:type="dxa"/>
          </w:tcPr>
          <w:p w:rsidR="00AC3CC6" w:rsidRPr="004576EF" w:rsidRDefault="00AC3CC6" w:rsidP="004576EF">
            <w:pPr>
              <w:pStyle w:val="5-SubtitluCenter-PAS"/>
            </w:pPr>
            <w:r w:rsidRPr="004576EF">
              <w:lastRenderedPageBreak/>
              <w:t>Puncte slabe: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doar o parte dintre absolvenţii de liceu sunt angajaţi în domeniul în care s-au pregătit</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interes scăzut al elevilor pentru a se angaja la agenții economici unde au efectuat pregătirea practică</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comunicarea uneori ineficientă între părinţi şi şcoală, implicarea insuficientă a comitetului  reprezentativ al părinţilor în viaţa şcolii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scăderea interesului pentru studiu, în general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număr mare de absențe la unii elevi din clasele IX, X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rata absenteismului şi a abandonului şcolar se menține la un nivel destul de ridicat</w:t>
            </w:r>
          </w:p>
          <w:p w:rsidR="00AC3CC6" w:rsidRPr="004576EF" w:rsidRDefault="00C56FE9" w:rsidP="00C56FE9">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existența problemelor de violență și buillying</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superficialitatea unor cadre didactice în realizarea documentelor proprii și în completarea documentelor şcolare,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nerespectarea termenelor stabilite;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implicarea scăzută a unor cadre didactice în actul decizional și educațional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suprapunerea lucrărilor urgente şi termenele nerealiste pentru unele lucrări solicitate;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lastRenderedPageBreak/>
              <w:t xml:space="preserve">prezența formalismului în activitatea comisiilor constituite la nivelul școlii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cunoașterea insuficientă sau interpretarea incorectă a legislaţiei în domeniu</w:t>
            </w:r>
          </w:p>
        </w:tc>
      </w:tr>
      <w:tr w:rsidR="00AC3CC6" w:rsidRPr="004576EF" w:rsidTr="00C56FE9">
        <w:tc>
          <w:tcPr>
            <w:tcW w:w="4958" w:type="dxa"/>
          </w:tcPr>
          <w:p w:rsidR="00AC3CC6" w:rsidRPr="004576EF" w:rsidRDefault="00AC3CC6" w:rsidP="004576EF">
            <w:pPr>
              <w:pStyle w:val="5-SubtitluCenter-PAS"/>
            </w:pPr>
            <w:r w:rsidRPr="004576EF">
              <w:lastRenderedPageBreak/>
              <w:t xml:space="preserve">Oportunități: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creșterea calității parteneriatului social, a inițiativei private și a sprijinului comunitar pentru dezvoltarea și susținerea educației școlare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existența agenţilor economic</w:t>
            </w:r>
            <w:r w:rsidR="00C56FE9" w:rsidRPr="004576EF">
              <w:rPr>
                <w:rFonts w:ascii="Times New Roman" w:hAnsi="Times New Roman" w:cs="Times New Roman"/>
                <w:color w:val="auto"/>
                <w:szCs w:val="24"/>
              </w:rPr>
              <w:t>i interesaţi de colaborarea cu L</w:t>
            </w:r>
            <w:r w:rsidRPr="004576EF">
              <w:rPr>
                <w:rFonts w:ascii="Times New Roman" w:hAnsi="Times New Roman" w:cs="Times New Roman"/>
                <w:color w:val="auto"/>
                <w:szCs w:val="24"/>
              </w:rPr>
              <w:t xml:space="preserve">TGM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lărgirea ofertei de formare continuă a personalului didactic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existența posibilităților de informare și de formare a cadrelor didactice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sprijin din partea autorităţilor și a comunităţii locale pentru dezvoltarea bazei materiale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Proiecte</w:t>
            </w:r>
            <w:r w:rsidR="00C56FE9" w:rsidRPr="004576EF">
              <w:rPr>
                <w:rFonts w:ascii="Times New Roman" w:hAnsi="Times New Roman" w:cs="Times New Roman"/>
                <w:color w:val="auto"/>
                <w:szCs w:val="24"/>
              </w:rPr>
              <w:t>le cu finanțare UE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 reabilitarea a trei corpuri de clădire (2 corpuri cu săli de clasă și una pentru cazarea elevilor);</w:t>
            </w:r>
          </w:p>
          <w:p w:rsidR="00C56FE9" w:rsidRPr="004576EF" w:rsidRDefault="00C56FE9"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Proiectele de dotare și digitalizare a unităților de învățământ preuniversitar</w:t>
            </w:r>
          </w:p>
          <w:p w:rsidR="00AC3CC6" w:rsidRPr="004576EF" w:rsidRDefault="00AC3CC6" w:rsidP="00C56FE9">
            <w:pPr>
              <w:pStyle w:val="3-Paragraf-PAS"/>
              <w:tabs>
                <w:tab w:val="left" w:pos="277"/>
                <w:tab w:val="left" w:pos="426"/>
              </w:tabs>
              <w:ind w:firstLine="545"/>
              <w:rPr>
                <w:rFonts w:ascii="Times New Roman" w:hAnsi="Times New Roman" w:cs="Times New Roman"/>
                <w:color w:val="auto"/>
                <w:szCs w:val="24"/>
              </w:rPr>
            </w:pPr>
          </w:p>
        </w:tc>
        <w:tc>
          <w:tcPr>
            <w:tcW w:w="4959" w:type="dxa"/>
          </w:tcPr>
          <w:p w:rsidR="00AC3CC6" w:rsidRPr="004576EF" w:rsidRDefault="00AC3CC6" w:rsidP="004576EF">
            <w:pPr>
              <w:pStyle w:val="5-SubtitluCenter-PAS"/>
            </w:pPr>
            <w:r w:rsidRPr="004576EF">
              <w:t xml:space="preserve">Amenințări: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discontinuitatea </w:t>
            </w:r>
            <w:r w:rsidRPr="004576EF">
              <w:rPr>
                <w:rFonts w:ascii="Times New Roman" w:hAnsi="Times New Roman" w:cs="Times New Roman"/>
                <w:color w:val="auto"/>
                <w:szCs w:val="24"/>
              </w:rPr>
              <w:tab/>
              <w:t>politicilor educaţionale;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număr mare de elevi navetişti şi elevi care provin din familii dezorganizate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risc social, ca urmare a plecării părinţilor la muncă în străinătate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 xml:space="preserve">diminuarea interesului şi capacităţii familiei de a susţine pregătirea şcolară a copiilor </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reducerea entuziasmului şi scăderea interesului pentru profesiunea didactică, urmare a subfinanţării învăţământului</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scăderea numărului de elevi care optează pentru liceele tehnologice și învățământ profesional</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sporul demografic negativ cu implicaţii în dimensionarea reţelei şcolare şi a încadrării personalului didactic</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lipsa resurselor financiare pentru susţinerea programelor de investiţii specifice şcolii şi pentru susţinerea şi recompensarea elevilor şi cadrelor didactice performante</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modificări relativ rapide pe piața forței de muncă</w:t>
            </w:r>
          </w:p>
          <w:p w:rsidR="00AC3CC6" w:rsidRPr="004576EF" w:rsidRDefault="00AC3CC6" w:rsidP="00AC3CC6">
            <w:pPr>
              <w:pStyle w:val="3-Paragraf-PAS"/>
              <w:numPr>
                <w:ilvl w:val="0"/>
                <w:numId w:val="5"/>
              </w:numPr>
              <w:tabs>
                <w:tab w:val="left" w:pos="277"/>
                <w:tab w:val="left" w:pos="426"/>
              </w:tabs>
              <w:ind w:left="0" w:firstLine="545"/>
              <w:rPr>
                <w:rFonts w:ascii="Times New Roman" w:hAnsi="Times New Roman" w:cs="Times New Roman"/>
                <w:color w:val="auto"/>
                <w:szCs w:val="24"/>
              </w:rPr>
            </w:pPr>
            <w:r w:rsidRPr="004576EF">
              <w:rPr>
                <w:rFonts w:ascii="Times New Roman" w:hAnsi="Times New Roman" w:cs="Times New Roman"/>
                <w:color w:val="auto"/>
                <w:szCs w:val="24"/>
              </w:rPr>
              <w:t>nivel scăzut al pregătirii iniţiale a elevilor</w:t>
            </w:r>
          </w:p>
          <w:p w:rsidR="00AC3CC6" w:rsidRPr="004576EF" w:rsidRDefault="00AC3CC6" w:rsidP="00BC6202">
            <w:pPr>
              <w:pStyle w:val="3-Paragraf-PAS"/>
              <w:numPr>
                <w:ilvl w:val="0"/>
                <w:numId w:val="5"/>
              </w:numPr>
              <w:tabs>
                <w:tab w:val="left" w:pos="277"/>
                <w:tab w:val="left" w:pos="426"/>
              </w:tabs>
              <w:ind w:left="0" w:firstLine="545"/>
              <w:rPr>
                <w:rFonts w:ascii="Times New Roman" w:hAnsi="Times New Roman" w:cs="Times New Roman"/>
                <w:b/>
                <w:color w:val="auto"/>
                <w:szCs w:val="24"/>
              </w:rPr>
            </w:pPr>
            <w:r w:rsidRPr="004576EF">
              <w:rPr>
                <w:rFonts w:ascii="Times New Roman" w:hAnsi="Times New Roman" w:cs="Times New Roman"/>
                <w:color w:val="auto"/>
                <w:szCs w:val="24"/>
              </w:rPr>
              <w:t xml:space="preserve">programe şcolare </w:t>
            </w:r>
            <w:r w:rsidR="00BC6202" w:rsidRPr="004576EF">
              <w:rPr>
                <w:rFonts w:ascii="Times New Roman" w:hAnsi="Times New Roman" w:cs="Times New Roman"/>
                <w:color w:val="auto"/>
                <w:szCs w:val="24"/>
              </w:rPr>
              <w:t xml:space="preserve">depășite </w:t>
            </w:r>
          </w:p>
        </w:tc>
      </w:tr>
    </w:tbl>
    <w:p w:rsidR="0076697B" w:rsidRDefault="0076697B" w:rsidP="004576EF">
      <w:pPr>
        <w:pStyle w:val="2-SubTitlu1-PAS"/>
      </w:pPr>
      <w:bookmarkStart w:id="8" w:name="_Toc26369665"/>
    </w:p>
    <w:p w:rsidR="0076697B" w:rsidRDefault="0076697B" w:rsidP="004576EF">
      <w:pPr>
        <w:pStyle w:val="2-SubTitlu1-PAS"/>
      </w:pPr>
    </w:p>
    <w:p w:rsidR="00AC3CC6" w:rsidRPr="004576EF" w:rsidRDefault="0076697B" w:rsidP="004576EF">
      <w:pPr>
        <w:pStyle w:val="2-SubTitlu1-PAS"/>
      </w:pPr>
      <w:r>
        <w:t xml:space="preserve">11. </w:t>
      </w:r>
      <w:r w:rsidR="00AC3CC6" w:rsidRPr="004576EF">
        <w:t xml:space="preserve"> Principalele aspecte care necesită dezvoltare</w:t>
      </w:r>
      <w:bookmarkEnd w:id="8"/>
      <w:r w:rsidR="00AC3CC6" w:rsidRPr="004576EF">
        <w:t xml:space="preserve"> </w:t>
      </w:r>
    </w:p>
    <w:p w:rsidR="00AC3CC6" w:rsidRPr="004576EF" w:rsidRDefault="00AC3CC6" w:rsidP="00AC3CC6">
      <w:pPr>
        <w:pStyle w:val="3-Paragraf-PAS"/>
        <w:tabs>
          <w:tab w:val="left" w:pos="426"/>
        </w:tabs>
        <w:ind w:firstLine="545"/>
        <w:rPr>
          <w:rFonts w:ascii="Times New Roman" w:hAnsi="Times New Roman" w:cs="Times New Roman"/>
          <w:color w:val="auto"/>
          <w:szCs w:val="24"/>
        </w:rPr>
      </w:pPr>
      <w:r w:rsidRPr="004576EF">
        <w:rPr>
          <w:rFonts w:ascii="Times New Roman" w:hAnsi="Times New Roman" w:cs="Times New Roman"/>
          <w:color w:val="auto"/>
          <w:szCs w:val="24"/>
        </w:rPr>
        <w:t xml:space="preserve">Priorităţile strategice pentru dezvoltarea instituţională a Liceul Tehnologic ,,Grigore Moisil” în perioada următorilor 5 ani reprezintă soluţii propuse pentru rezolvarea optimă a problemelor prioritare identificate pe baza analizelor SWOT.  </w:t>
      </w:r>
    </w:p>
    <w:tbl>
      <w:tblPr>
        <w:tblStyle w:val="TableGrid0"/>
        <w:tblW w:w="9578" w:type="dxa"/>
        <w:jc w:val="center"/>
        <w:tblInd w:w="0" w:type="dxa"/>
        <w:tblCellMar>
          <w:top w:w="38" w:type="dxa"/>
          <w:left w:w="108" w:type="dxa"/>
          <w:right w:w="45" w:type="dxa"/>
        </w:tblCellMar>
        <w:tblLook w:val="04A0" w:firstRow="1" w:lastRow="0" w:firstColumn="1" w:lastColumn="0" w:noHBand="0" w:noVBand="1"/>
      </w:tblPr>
      <w:tblGrid>
        <w:gridCol w:w="9578"/>
      </w:tblGrid>
      <w:tr w:rsidR="00AC3CC6" w:rsidRPr="004576EF" w:rsidTr="00C56FE9">
        <w:trPr>
          <w:trHeight w:val="701"/>
          <w:jc w:val="center"/>
        </w:trPr>
        <w:tc>
          <w:tcPr>
            <w:tcW w:w="9578" w:type="dxa"/>
            <w:tcBorders>
              <w:top w:val="single" w:sz="4" w:space="0" w:color="000000"/>
              <w:left w:val="single" w:sz="4" w:space="0" w:color="000000"/>
              <w:bottom w:val="single" w:sz="4" w:space="0" w:color="000000"/>
              <w:right w:val="single" w:sz="4" w:space="0" w:color="000000"/>
            </w:tcBorders>
            <w:vAlign w:val="center"/>
          </w:tcPr>
          <w:p w:rsidR="00AC3CC6" w:rsidRPr="004576EF" w:rsidRDefault="00AC3CC6" w:rsidP="00C56FE9">
            <w:pPr>
              <w:tabs>
                <w:tab w:val="left" w:pos="426"/>
              </w:tabs>
              <w:ind w:firstLine="545"/>
              <w:rPr>
                <w:rFonts w:ascii="Times New Roman" w:hAnsi="Times New Roman"/>
                <w:szCs w:val="24"/>
              </w:rPr>
            </w:pPr>
            <w:r w:rsidRPr="004576EF">
              <w:rPr>
                <w:rFonts w:ascii="Times New Roman" w:hAnsi="Times New Roman"/>
                <w:szCs w:val="24"/>
              </w:rPr>
              <w:t>PRIORITATEA NR. 1:  Creșterea calității actului educațional și asigurarea accesului tuturor elevilor la servicii educaționale</w:t>
            </w:r>
          </w:p>
        </w:tc>
      </w:tr>
      <w:tr w:rsidR="00AC3CC6" w:rsidRPr="004576EF" w:rsidTr="00C56FE9">
        <w:trPr>
          <w:trHeight w:val="701"/>
          <w:jc w:val="center"/>
        </w:trPr>
        <w:tc>
          <w:tcPr>
            <w:tcW w:w="9578" w:type="dxa"/>
            <w:tcBorders>
              <w:top w:val="single" w:sz="4" w:space="0" w:color="000000"/>
              <w:left w:val="single" w:sz="4" w:space="0" w:color="000000"/>
              <w:bottom w:val="single" w:sz="4" w:space="0" w:color="000000"/>
              <w:right w:val="single" w:sz="4" w:space="0" w:color="000000"/>
            </w:tcBorders>
            <w:vAlign w:val="center"/>
          </w:tcPr>
          <w:p w:rsidR="00AC3CC6" w:rsidRPr="004576EF" w:rsidRDefault="00E862D4" w:rsidP="00C56FE9">
            <w:pPr>
              <w:tabs>
                <w:tab w:val="left" w:pos="426"/>
              </w:tabs>
              <w:ind w:firstLine="545"/>
              <w:rPr>
                <w:rFonts w:ascii="Times New Roman" w:hAnsi="Times New Roman"/>
                <w:szCs w:val="24"/>
              </w:rPr>
            </w:pPr>
            <w:r w:rsidRPr="004576EF">
              <w:rPr>
                <w:rFonts w:ascii="Times New Roman" w:hAnsi="Times New Roman"/>
                <w:szCs w:val="24"/>
              </w:rPr>
              <w:t>PRIORITATEA NR. 2</w:t>
            </w:r>
            <w:r w:rsidR="00AC3CC6" w:rsidRPr="004576EF">
              <w:rPr>
                <w:rFonts w:ascii="Times New Roman" w:hAnsi="Times New Roman"/>
                <w:szCs w:val="24"/>
              </w:rPr>
              <w:t>: Modernizarea bazei materiale</w:t>
            </w:r>
          </w:p>
        </w:tc>
      </w:tr>
      <w:tr w:rsidR="00AC3CC6" w:rsidRPr="004576EF" w:rsidTr="00C56FE9">
        <w:trPr>
          <w:trHeight w:val="333"/>
          <w:jc w:val="center"/>
        </w:trPr>
        <w:tc>
          <w:tcPr>
            <w:tcW w:w="9578" w:type="dxa"/>
            <w:tcBorders>
              <w:top w:val="single" w:sz="4" w:space="0" w:color="000000"/>
              <w:left w:val="single" w:sz="4" w:space="0" w:color="000000"/>
              <w:bottom w:val="single" w:sz="4" w:space="0" w:color="000000"/>
              <w:right w:val="single" w:sz="4" w:space="0" w:color="000000"/>
            </w:tcBorders>
            <w:vAlign w:val="center"/>
          </w:tcPr>
          <w:p w:rsidR="00AC3CC6" w:rsidRPr="004576EF" w:rsidRDefault="00AC3CC6" w:rsidP="00E862D4">
            <w:pPr>
              <w:tabs>
                <w:tab w:val="left" w:pos="426"/>
              </w:tabs>
              <w:ind w:firstLine="545"/>
              <w:jc w:val="left"/>
              <w:rPr>
                <w:rFonts w:ascii="Times New Roman" w:hAnsi="Times New Roman"/>
                <w:szCs w:val="24"/>
              </w:rPr>
            </w:pPr>
            <w:r w:rsidRPr="004576EF">
              <w:rPr>
                <w:rFonts w:ascii="Times New Roman" w:hAnsi="Times New Roman"/>
                <w:szCs w:val="24"/>
              </w:rPr>
              <w:t>PRIORITATEA NR.</w:t>
            </w:r>
            <w:r w:rsidR="00E862D4" w:rsidRPr="004576EF">
              <w:rPr>
                <w:rFonts w:ascii="Times New Roman" w:hAnsi="Times New Roman"/>
                <w:szCs w:val="24"/>
              </w:rPr>
              <w:t>3</w:t>
            </w:r>
            <w:r w:rsidRPr="004576EF">
              <w:rPr>
                <w:rFonts w:ascii="Times New Roman" w:hAnsi="Times New Roman"/>
                <w:szCs w:val="24"/>
              </w:rPr>
              <w:t>: Asigurarea în școală a unui climat de siguranță și dezvoltare</w:t>
            </w:r>
          </w:p>
        </w:tc>
      </w:tr>
      <w:tr w:rsidR="00AC3CC6" w:rsidRPr="004576EF" w:rsidTr="00C56FE9">
        <w:trPr>
          <w:trHeight w:val="461"/>
          <w:jc w:val="center"/>
        </w:trPr>
        <w:tc>
          <w:tcPr>
            <w:tcW w:w="9578" w:type="dxa"/>
            <w:tcBorders>
              <w:top w:val="single" w:sz="4" w:space="0" w:color="000000"/>
              <w:left w:val="single" w:sz="4" w:space="0" w:color="000000"/>
              <w:bottom w:val="single" w:sz="4" w:space="0" w:color="000000"/>
              <w:right w:val="single" w:sz="4" w:space="0" w:color="000000"/>
            </w:tcBorders>
            <w:vAlign w:val="center"/>
          </w:tcPr>
          <w:p w:rsidR="00AC3CC6" w:rsidRPr="004576EF" w:rsidRDefault="00E862D4" w:rsidP="00C56FE9">
            <w:pPr>
              <w:tabs>
                <w:tab w:val="left" w:pos="426"/>
              </w:tabs>
              <w:ind w:firstLine="545"/>
              <w:rPr>
                <w:rFonts w:ascii="Times New Roman" w:hAnsi="Times New Roman"/>
                <w:szCs w:val="24"/>
              </w:rPr>
            </w:pPr>
            <w:r w:rsidRPr="004576EF">
              <w:rPr>
                <w:rFonts w:ascii="Times New Roman" w:hAnsi="Times New Roman"/>
                <w:szCs w:val="24"/>
              </w:rPr>
              <w:t>PRIORITATEA NR. 4</w:t>
            </w:r>
            <w:r w:rsidR="00AC3CC6" w:rsidRPr="004576EF">
              <w:rPr>
                <w:rFonts w:ascii="Times New Roman" w:hAnsi="Times New Roman"/>
                <w:szCs w:val="24"/>
              </w:rPr>
              <w:t>:  Armonizarea ofertei educaționale cu cerințele pieței muncii</w:t>
            </w:r>
          </w:p>
        </w:tc>
      </w:tr>
      <w:tr w:rsidR="00AC3CC6" w:rsidRPr="004576EF" w:rsidTr="00C56FE9">
        <w:trPr>
          <w:trHeight w:val="644"/>
          <w:jc w:val="center"/>
        </w:trPr>
        <w:tc>
          <w:tcPr>
            <w:tcW w:w="9578" w:type="dxa"/>
            <w:tcBorders>
              <w:top w:val="single" w:sz="4" w:space="0" w:color="000000"/>
              <w:left w:val="single" w:sz="4" w:space="0" w:color="000000"/>
              <w:bottom w:val="single" w:sz="4" w:space="0" w:color="000000"/>
              <w:right w:val="single" w:sz="4" w:space="0" w:color="000000"/>
            </w:tcBorders>
            <w:vAlign w:val="center"/>
          </w:tcPr>
          <w:p w:rsidR="00AC3CC6" w:rsidRPr="004576EF" w:rsidRDefault="00E862D4" w:rsidP="00C56FE9">
            <w:pPr>
              <w:tabs>
                <w:tab w:val="left" w:pos="426"/>
              </w:tabs>
              <w:ind w:firstLine="545"/>
              <w:rPr>
                <w:rFonts w:ascii="Times New Roman" w:hAnsi="Times New Roman"/>
                <w:szCs w:val="24"/>
              </w:rPr>
            </w:pPr>
            <w:r w:rsidRPr="004576EF">
              <w:rPr>
                <w:rFonts w:ascii="Times New Roman" w:hAnsi="Times New Roman"/>
                <w:szCs w:val="24"/>
              </w:rPr>
              <w:t>PRIORITATEA NR. 5</w:t>
            </w:r>
            <w:r w:rsidR="00AC3CC6" w:rsidRPr="004576EF">
              <w:rPr>
                <w:rFonts w:ascii="Times New Roman" w:hAnsi="Times New Roman"/>
                <w:szCs w:val="24"/>
              </w:rPr>
              <w:t>: Dezvoltarea dimensiunii europene a școlii prin derularea de parteneriate și proiecte</w:t>
            </w:r>
          </w:p>
        </w:tc>
      </w:tr>
      <w:tr w:rsidR="00AC3CC6" w:rsidRPr="004576EF" w:rsidTr="00C56FE9">
        <w:trPr>
          <w:trHeight w:val="481"/>
          <w:jc w:val="center"/>
        </w:trPr>
        <w:tc>
          <w:tcPr>
            <w:tcW w:w="9578" w:type="dxa"/>
            <w:tcBorders>
              <w:top w:val="single" w:sz="4" w:space="0" w:color="000000"/>
              <w:left w:val="single" w:sz="4" w:space="0" w:color="000000"/>
              <w:bottom w:val="single" w:sz="4" w:space="0" w:color="000000"/>
              <w:right w:val="single" w:sz="4" w:space="0" w:color="000000"/>
            </w:tcBorders>
            <w:vAlign w:val="center"/>
          </w:tcPr>
          <w:p w:rsidR="00AC3CC6" w:rsidRPr="004576EF" w:rsidRDefault="00AC3CC6" w:rsidP="00E862D4">
            <w:pPr>
              <w:tabs>
                <w:tab w:val="left" w:pos="426"/>
              </w:tabs>
              <w:ind w:firstLine="545"/>
              <w:rPr>
                <w:rFonts w:ascii="Times New Roman" w:hAnsi="Times New Roman"/>
                <w:szCs w:val="24"/>
              </w:rPr>
            </w:pPr>
            <w:r w:rsidRPr="004576EF">
              <w:rPr>
                <w:rFonts w:ascii="Times New Roman" w:hAnsi="Times New Roman"/>
                <w:szCs w:val="24"/>
              </w:rPr>
              <w:t>PRIORITATEA NR</w:t>
            </w:r>
            <w:r w:rsidR="00E862D4" w:rsidRPr="004576EF">
              <w:rPr>
                <w:rFonts w:ascii="Times New Roman" w:hAnsi="Times New Roman"/>
                <w:szCs w:val="24"/>
              </w:rPr>
              <w:t xml:space="preserve"> 6</w:t>
            </w:r>
            <w:r w:rsidRPr="004576EF">
              <w:rPr>
                <w:rFonts w:ascii="Times New Roman" w:hAnsi="Times New Roman"/>
                <w:szCs w:val="24"/>
              </w:rPr>
              <w:t>: Dezvoltarea capacităţii de management</w:t>
            </w:r>
          </w:p>
        </w:tc>
      </w:tr>
    </w:tbl>
    <w:p w:rsidR="00E14522" w:rsidRPr="004576EF" w:rsidRDefault="00E14522" w:rsidP="00E14522">
      <w:pPr>
        <w:tabs>
          <w:tab w:val="left" w:pos="426"/>
        </w:tabs>
        <w:spacing w:after="21" w:line="360" w:lineRule="auto"/>
        <w:rPr>
          <w:rFonts w:ascii="Times New Roman" w:hAnsi="Times New Roman"/>
          <w:b/>
          <w:szCs w:val="24"/>
        </w:rPr>
      </w:pPr>
      <w:r w:rsidRPr="004576EF">
        <w:rPr>
          <w:rFonts w:ascii="Times New Roman" w:hAnsi="Times New Roman"/>
          <w:b/>
          <w:szCs w:val="24"/>
        </w:rPr>
        <w:t>ȚINTA PRINCIPALĂ</w:t>
      </w:r>
    </w:p>
    <w:p w:rsidR="00E14522" w:rsidRPr="004576EF" w:rsidRDefault="00E14522" w:rsidP="00E14522">
      <w:pPr>
        <w:tabs>
          <w:tab w:val="left" w:pos="426"/>
        </w:tabs>
        <w:spacing w:after="21" w:line="360" w:lineRule="auto"/>
        <w:ind w:firstLine="545"/>
        <w:rPr>
          <w:rFonts w:ascii="Times New Roman" w:hAnsi="Times New Roman"/>
          <w:b/>
          <w:szCs w:val="24"/>
        </w:rPr>
      </w:pPr>
      <w:r w:rsidRPr="004576EF">
        <w:rPr>
          <w:rFonts w:ascii="Times New Roman" w:hAnsi="Times New Roman"/>
          <w:b/>
          <w:szCs w:val="24"/>
        </w:rPr>
        <w:t>T1</w:t>
      </w:r>
      <w:r w:rsidRPr="004576EF">
        <w:rPr>
          <w:rFonts w:ascii="Times New Roman" w:hAnsi="Times New Roman"/>
          <w:szCs w:val="24"/>
        </w:rPr>
        <w:t xml:space="preserve"> </w:t>
      </w:r>
      <w:r w:rsidRPr="004576EF">
        <w:rPr>
          <w:rFonts w:ascii="Times New Roman" w:hAnsi="Times New Roman"/>
          <w:b/>
          <w:szCs w:val="24"/>
        </w:rPr>
        <w:t xml:space="preserve">Creșterea calității actului educațional și asigurarea accesului tuturor elevilor la servicii educaționale; implementarea unui curriculum orientat spre viitor care susține egalitatea de șanse </w:t>
      </w:r>
    </w:p>
    <w:p w:rsidR="00E14522" w:rsidRPr="004576EF" w:rsidRDefault="00E14522" w:rsidP="00E14522">
      <w:pPr>
        <w:tabs>
          <w:tab w:val="left" w:pos="426"/>
        </w:tabs>
        <w:spacing w:line="360" w:lineRule="auto"/>
        <w:ind w:firstLine="545"/>
        <w:rPr>
          <w:rFonts w:ascii="Times New Roman" w:hAnsi="Times New Roman"/>
          <w:szCs w:val="24"/>
        </w:rPr>
      </w:pPr>
      <w:r w:rsidRPr="004576EF">
        <w:rPr>
          <w:rFonts w:ascii="Times New Roman" w:hAnsi="Times New Roman"/>
          <w:szCs w:val="24"/>
        </w:rPr>
        <w:t xml:space="preserve">O1 - Recuperarea decalajelor apărute în formele alternative de învățare, dar și decalajul dintre mediile educaționale din care provin elevii noștri prin structurarea competențelor specifice din programele școlare în funcție de profilul absolventului </w:t>
      </w:r>
    </w:p>
    <w:p w:rsidR="00E14522" w:rsidRPr="004576EF" w:rsidRDefault="00E14522" w:rsidP="00E14522">
      <w:pPr>
        <w:tabs>
          <w:tab w:val="left" w:pos="426"/>
        </w:tabs>
        <w:spacing w:line="360" w:lineRule="auto"/>
        <w:ind w:firstLine="545"/>
        <w:rPr>
          <w:rFonts w:ascii="Times New Roman" w:hAnsi="Times New Roman"/>
          <w:szCs w:val="24"/>
        </w:rPr>
      </w:pPr>
      <w:r w:rsidRPr="004576EF">
        <w:rPr>
          <w:rFonts w:ascii="Times New Roman" w:hAnsi="Times New Roman"/>
          <w:szCs w:val="24"/>
        </w:rPr>
        <w:t>O2 – Adaptarea învățării la particularitățile de vârstă și individuale ale elevilor, dar și la specificul învățământului tehnologic</w:t>
      </w:r>
    </w:p>
    <w:p w:rsidR="00D262C0" w:rsidRDefault="00E14522" w:rsidP="00E14522">
      <w:pPr>
        <w:tabs>
          <w:tab w:val="left" w:pos="426"/>
        </w:tabs>
        <w:spacing w:line="360" w:lineRule="auto"/>
        <w:ind w:firstLine="545"/>
        <w:rPr>
          <w:rFonts w:ascii="Times New Roman" w:hAnsi="Times New Roman"/>
          <w:szCs w:val="24"/>
        </w:rPr>
      </w:pPr>
      <w:r w:rsidRPr="004576EF">
        <w:rPr>
          <w:rFonts w:ascii="Times New Roman" w:hAnsi="Times New Roman"/>
          <w:szCs w:val="24"/>
        </w:rPr>
        <w:t>O3- Schimbarea atitudinii personalului didactic prin valorificarea potențialului individual al elevilor și conștientizarea impactului pe care fiecare profesor îl are asupra formării profesionale și umane a elevilor</w:t>
      </w:r>
    </w:p>
    <w:p w:rsidR="00E14522" w:rsidRPr="004576EF" w:rsidRDefault="00E14522" w:rsidP="00E14522">
      <w:pPr>
        <w:tabs>
          <w:tab w:val="left" w:pos="426"/>
        </w:tabs>
        <w:spacing w:line="360" w:lineRule="auto"/>
        <w:ind w:firstLine="545"/>
        <w:rPr>
          <w:rFonts w:ascii="Times New Roman" w:hAnsi="Times New Roman"/>
          <w:szCs w:val="24"/>
        </w:rPr>
      </w:pPr>
      <w:r w:rsidRPr="004576EF">
        <w:rPr>
          <w:rFonts w:ascii="Times New Roman" w:hAnsi="Times New Roman"/>
          <w:szCs w:val="24"/>
        </w:rPr>
        <w:t xml:space="preserve">O4 – Asigurarea accesului la educație și facilitarea accesului pe piața muncii </w:t>
      </w:r>
    </w:p>
    <w:p w:rsidR="00D262C0" w:rsidRDefault="00E14522" w:rsidP="00D262C0">
      <w:pPr>
        <w:tabs>
          <w:tab w:val="left" w:pos="426"/>
        </w:tabs>
        <w:spacing w:line="360" w:lineRule="auto"/>
        <w:ind w:firstLine="545"/>
        <w:rPr>
          <w:rFonts w:ascii="Times New Roman" w:hAnsi="Times New Roman"/>
          <w:b/>
          <w:szCs w:val="24"/>
        </w:rPr>
      </w:pPr>
      <w:r w:rsidRPr="004576EF">
        <w:rPr>
          <w:rFonts w:ascii="Times New Roman" w:hAnsi="Times New Roman"/>
          <w:b/>
          <w:szCs w:val="24"/>
        </w:rPr>
        <w:t>2 Modernizarea bazei materiale</w:t>
      </w:r>
    </w:p>
    <w:p w:rsidR="00E14522" w:rsidRPr="004576EF" w:rsidRDefault="00E14522" w:rsidP="00D262C0">
      <w:pPr>
        <w:tabs>
          <w:tab w:val="left" w:pos="426"/>
        </w:tabs>
        <w:spacing w:line="360" w:lineRule="auto"/>
        <w:ind w:firstLine="545"/>
        <w:rPr>
          <w:rFonts w:ascii="Times New Roman" w:hAnsi="Times New Roman"/>
          <w:szCs w:val="24"/>
        </w:rPr>
      </w:pPr>
      <w:r w:rsidRPr="004576EF">
        <w:rPr>
          <w:rFonts w:ascii="Times New Roman" w:hAnsi="Times New Roman"/>
          <w:szCs w:val="24"/>
        </w:rPr>
        <w:t>O1 – gestionarea corectă și eficientă a dotărilor obținute prin proiectul "Reabilitare si modernizare ”Colegiul Tehnic Grigore Moisil”, Corp A, B si C, Municipiul Bistrița", cod SMIS 121013,</w:t>
      </w:r>
    </w:p>
    <w:p w:rsidR="004B335C" w:rsidRPr="004576EF" w:rsidRDefault="00E14522" w:rsidP="00E14522">
      <w:pPr>
        <w:ind w:firstLine="360"/>
        <w:rPr>
          <w:rFonts w:ascii="Times New Roman" w:hAnsi="Times New Roman"/>
          <w:szCs w:val="24"/>
        </w:rPr>
      </w:pPr>
      <w:r w:rsidRPr="004576EF">
        <w:rPr>
          <w:rFonts w:ascii="Times New Roman" w:hAnsi="Times New Roman"/>
          <w:szCs w:val="24"/>
        </w:rPr>
        <w:t>O2 – implementare proiect Dotarea cu mobilier, materiale didactice și echipamente digitale a unităților de învățământ preuniversitar, PNRR, C15 Educație</w:t>
      </w:r>
    </w:p>
    <w:p w:rsidR="00E14522" w:rsidRPr="004576EF" w:rsidRDefault="004B335C" w:rsidP="00E14522">
      <w:pPr>
        <w:ind w:firstLine="360"/>
        <w:rPr>
          <w:rFonts w:ascii="Times New Roman" w:eastAsia="Times New Roman" w:hAnsi="Times New Roman"/>
          <w:color w:val="111827"/>
          <w:szCs w:val="24"/>
          <w:lang w:val="en-US"/>
        </w:rPr>
      </w:pPr>
      <w:r w:rsidRPr="004576EF">
        <w:rPr>
          <w:rFonts w:ascii="Times New Roman" w:eastAsia="Times New Roman" w:hAnsi="Times New Roman"/>
          <w:color w:val="111827"/>
          <w:szCs w:val="24"/>
          <w:lang w:val="en-US"/>
        </w:rPr>
        <w:t>O3 - implementare proiect Dotarea cu laboratoare inteligente a Liceului Tehnologic Grigore Moisil – SmartLab F-PNRRR-Smartlabs-2023-0594</w:t>
      </w:r>
    </w:p>
    <w:p w:rsidR="004B335C" w:rsidRPr="004576EF" w:rsidRDefault="004B335C" w:rsidP="00E14522">
      <w:pPr>
        <w:ind w:firstLine="360"/>
        <w:rPr>
          <w:rFonts w:ascii="Times New Roman" w:hAnsi="Times New Roman"/>
          <w:szCs w:val="24"/>
        </w:rPr>
      </w:pPr>
      <w:r w:rsidRPr="004576EF">
        <w:rPr>
          <w:rFonts w:ascii="Times New Roman" w:eastAsia="Times New Roman" w:hAnsi="Times New Roman"/>
          <w:color w:val="111827"/>
          <w:szCs w:val="24"/>
          <w:lang w:val="en-US"/>
        </w:rPr>
        <w:lastRenderedPageBreak/>
        <w:t xml:space="preserve">O4 – implementare proiect </w:t>
      </w:r>
      <w:r w:rsidRPr="004576EF">
        <w:rPr>
          <w:rFonts w:ascii="Times New Roman" w:hAnsi="Times New Roman"/>
          <w:szCs w:val="24"/>
        </w:rPr>
        <w:t>PEO/76/PEO_P8/OP4/ESO4.5/PEO.A3 - Adaptarea serviciilor educaționale adresate elevilor și personalului didactic din IPT - Stagii de practică pentru elevi, Regiuni mai puțin dezvoltate - cu titlul „Învățăm să muncim” - cod SMIS 313063.</w:t>
      </w:r>
    </w:p>
    <w:p w:rsidR="004B335C" w:rsidRPr="004576EF" w:rsidRDefault="004B335C" w:rsidP="00E14522">
      <w:pPr>
        <w:ind w:firstLine="360"/>
        <w:rPr>
          <w:rFonts w:ascii="Times New Roman" w:hAnsi="Times New Roman"/>
          <w:b/>
          <w:szCs w:val="24"/>
        </w:rPr>
      </w:pPr>
      <w:r w:rsidRPr="004576EF">
        <w:rPr>
          <w:rFonts w:ascii="Times New Roman" w:hAnsi="Times New Roman"/>
          <w:b/>
          <w:szCs w:val="24"/>
        </w:rPr>
        <w:t>T3 - Asigurarea în școală a unui climat de siguranță și dezvoltare</w:t>
      </w:r>
    </w:p>
    <w:p w:rsidR="004B335C" w:rsidRPr="004576EF" w:rsidRDefault="004B335C" w:rsidP="00E14522">
      <w:pPr>
        <w:ind w:firstLine="360"/>
        <w:rPr>
          <w:rFonts w:ascii="Times New Roman" w:hAnsi="Times New Roman"/>
          <w:szCs w:val="24"/>
        </w:rPr>
      </w:pPr>
      <w:r w:rsidRPr="004576EF">
        <w:rPr>
          <w:rFonts w:ascii="Times New Roman" w:hAnsi="Times New Roman"/>
          <w:szCs w:val="24"/>
        </w:rPr>
        <w:t>O1 – Implementarea P</w:t>
      </w:r>
      <w:r w:rsidR="00E862D4" w:rsidRPr="004576EF">
        <w:rPr>
          <w:rFonts w:ascii="Times New Roman" w:hAnsi="Times New Roman"/>
          <w:szCs w:val="24"/>
        </w:rPr>
        <w:t>lanului Teritorial Comun de Acținue pentru Siguranț</w:t>
      </w:r>
      <w:r w:rsidRPr="004576EF">
        <w:rPr>
          <w:rFonts w:ascii="Times New Roman" w:hAnsi="Times New Roman"/>
          <w:szCs w:val="24"/>
        </w:rPr>
        <w:t xml:space="preserve">a </w:t>
      </w:r>
      <w:r w:rsidR="00E862D4" w:rsidRPr="004576EF">
        <w:rPr>
          <w:rFonts w:ascii="Times New Roman" w:hAnsi="Times New Roman"/>
          <w:szCs w:val="24"/>
        </w:rPr>
        <w:t>școlară</w:t>
      </w:r>
    </w:p>
    <w:p w:rsidR="00E862D4" w:rsidRPr="004576EF" w:rsidRDefault="00E862D4" w:rsidP="00E14522">
      <w:pPr>
        <w:ind w:firstLine="360"/>
        <w:rPr>
          <w:rFonts w:ascii="Times New Roman" w:hAnsi="Times New Roman"/>
          <w:szCs w:val="24"/>
        </w:rPr>
      </w:pPr>
      <w:r w:rsidRPr="004576EF">
        <w:rPr>
          <w:rFonts w:ascii="Times New Roman" w:hAnsi="Times New Roman"/>
          <w:szCs w:val="24"/>
        </w:rPr>
        <w:t>O2 – Managementul eficient al cazurilor de violență și buillying</w:t>
      </w:r>
    </w:p>
    <w:p w:rsidR="00E862D4" w:rsidRPr="004576EF" w:rsidRDefault="00E862D4" w:rsidP="00E14522">
      <w:pPr>
        <w:ind w:firstLine="360"/>
        <w:rPr>
          <w:rFonts w:ascii="Times New Roman" w:hAnsi="Times New Roman"/>
          <w:szCs w:val="24"/>
        </w:rPr>
      </w:pPr>
      <w:r w:rsidRPr="004576EF">
        <w:rPr>
          <w:rFonts w:ascii="Times New Roman" w:hAnsi="Times New Roman"/>
          <w:szCs w:val="24"/>
        </w:rPr>
        <w:t>O3 – Asigurarea prevenției privind delincvența juvenilă și campaniile antidrog</w:t>
      </w:r>
    </w:p>
    <w:p w:rsidR="00E862D4" w:rsidRPr="004576EF" w:rsidRDefault="00E862D4" w:rsidP="00E14522">
      <w:pPr>
        <w:ind w:firstLine="360"/>
        <w:rPr>
          <w:rFonts w:ascii="Times New Roman" w:hAnsi="Times New Roman"/>
          <w:szCs w:val="24"/>
        </w:rPr>
      </w:pPr>
      <w:r w:rsidRPr="004576EF">
        <w:rPr>
          <w:rFonts w:ascii="Times New Roman" w:hAnsi="Times New Roman"/>
          <w:szCs w:val="24"/>
        </w:rPr>
        <w:t>O 4 – Educația preventivă prin proiecte și parteneriate cu organele abilitate și ONG</w:t>
      </w:r>
    </w:p>
    <w:p w:rsidR="00E862D4" w:rsidRPr="004576EF" w:rsidRDefault="00E862D4" w:rsidP="00E14522">
      <w:pPr>
        <w:ind w:firstLine="360"/>
        <w:rPr>
          <w:rFonts w:ascii="Times New Roman" w:hAnsi="Times New Roman"/>
          <w:b/>
          <w:szCs w:val="24"/>
        </w:rPr>
      </w:pPr>
      <w:r w:rsidRPr="004576EF">
        <w:rPr>
          <w:rFonts w:ascii="Times New Roman" w:hAnsi="Times New Roman"/>
          <w:b/>
          <w:szCs w:val="24"/>
        </w:rPr>
        <w:t>T 4 - Armonizarea ofertei educaționale cu cerințele pieței muncii</w:t>
      </w:r>
    </w:p>
    <w:p w:rsidR="00E14522" w:rsidRPr="004576EF" w:rsidRDefault="00E862D4" w:rsidP="004B335C">
      <w:pPr>
        <w:rPr>
          <w:rFonts w:ascii="Times New Roman" w:hAnsi="Times New Roman"/>
          <w:szCs w:val="24"/>
        </w:rPr>
      </w:pPr>
      <w:r w:rsidRPr="004576EF">
        <w:rPr>
          <w:rFonts w:ascii="Times New Roman" w:hAnsi="Times New Roman"/>
          <w:szCs w:val="24"/>
        </w:rPr>
        <w:t>O1 – Menținerea și consolidarea parteneriatelor de practică</w:t>
      </w:r>
    </w:p>
    <w:p w:rsidR="00E862D4" w:rsidRPr="004576EF" w:rsidRDefault="00E862D4" w:rsidP="004B335C">
      <w:pPr>
        <w:rPr>
          <w:rFonts w:ascii="Times New Roman" w:hAnsi="Times New Roman"/>
          <w:szCs w:val="24"/>
        </w:rPr>
      </w:pPr>
      <w:r w:rsidRPr="004576EF">
        <w:rPr>
          <w:rFonts w:ascii="Times New Roman" w:hAnsi="Times New Roman"/>
          <w:szCs w:val="24"/>
        </w:rPr>
        <w:t>O2 – Adaptarea ofertei educaționale la cerințele pieței muncii</w:t>
      </w:r>
    </w:p>
    <w:p w:rsidR="00E862D4" w:rsidRPr="004576EF" w:rsidRDefault="00E862D4" w:rsidP="004B335C">
      <w:pPr>
        <w:rPr>
          <w:rFonts w:ascii="Times New Roman" w:hAnsi="Times New Roman"/>
          <w:szCs w:val="24"/>
        </w:rPr>
      </w:pPr>
      <w:r w:rsidRPr="004576EF">
        <w:rPr>
          <w:rFonts w:ascii="Times New Roman" w:hAnsi="Times New Roman"/>
          <w:szCs w:val="24"/>
        </w:rPr>
        <w:t>O3 – Extinderea învățământului dual</w:t>
      </w:r>
    </w:p>
    <w:p w:rsidR="00E862D4" w:rsidRPr="004576EF" w:rsidRDefault="00E862D4" w:rsidP="004B335C">
      <w:pPr>
        <w:rPr>
          <w:rFonts w:ascii="Times New Roman" w:hAnsi="Times New Roman"/>
          <w:szCs w:val="24"/>
        </w:rPr>
      </w:pPr>
      <w:r w:rsidRPr="004576EF">
        <w:rPr>
          <w:rFonts w:ascii="Times New Roman" w:hAnsi="Times New Roman"/>
          <w:szCs w:val="24"/>
        </w:rPr>
        <w:t>O4 – Promovarea meseriilor și motivarea elevilor pentru practicarea meseriilor cerute pe piața muncii</w:t>
      </w:r>
    </w:p>
    <w:p w:rsidR="003B4D03" w:rsidRPr="004576EF" w:rsidRDefault="003B4D03" w:rsidP="004B335C">
      <w:pPr>
        <w:rPr>
          <w:rFonts w:ascii="Times New Roman" w:hAnsi="Times New Roman"/>
          <w:b/>
          <w:szCs w:val="24"/>
        </w:rPr>
      </w:pPr>
      <w:r w:rsidRPr="004576EF">
        <w:rPr>
          <w:rFonts w:ascii="Times New Roman" w:hAnsi="Times New Roman"/>
          <w:b/>
          <w:szCs w:val="24"/>
        </w:rPr>
        <w:t xml:space="preserve">       T5 - Dezvoltarea dimensiunii europene a școlii prin derularea de parteneriate și proiecte</w:t>
      </w:r>
    </w:p>
    <w:p w:rsidR="00E14522" w:rsidRPr="004576EF" w:rsidRDefault="003B4D03" w:rsidP="00E14522">
      <w:pPr>
        <w:tabs>
          <w:tab w:val="left" w:pos="426"/>
        </w:tabs>
        <w:spacing w:line="360" w:lineRule="auto"/>
        <w:ind w:firstLine="545"/>
        <w:rPr>
          <w:rFonts w:ascii="Times New Roman" w:hAnsi="Times New Roman"/>
          <w:szCs w:val="24"/>
        </w:rPr>
      </w:pPr>
      <w:r w:rsidRPr="004576EF">
        <w:rPr>
          <w:rFonts w:ascii="Times New Roman" w:hAnsi="Times New Roman"/>
          <w:szCs w:val="24"/>
        </w:rPr>
        <w:t xml:space="preserve">O1 – acreditare instituției în domeniul VET și </w:t>
      </w:r>
      <w:r w:rsidR="004A10CF" w:rsidRPr="004576EF">
        <w:rPr>
          <w:rFonts w:ascii="Times New Roman" w:hAnsi="Times New Roman"/>
          <w:szCs w:val="24"/>
        </w:rPr>
        <w:t>continuarea proiectelor Erasmus</w:t>
      </w:r>
      <w:r w:rsidR="006D782C" w:rsidRPr="004576EF">
        <w:rPr>
          <w:rFonts w:ascii="Times New Roman" w:hAnsi="Times New Roman"/>
          <w:szCs w:val="24"/>
        </w:rPr>
        <w:t>, a mobilitaților pentru elevi în vederea învățării și a efectuării stagiilor de practică în străinătate, inclusiv jobshadowing</w:t>
      </w:r>
    </w:p>
    <w:p w:rsidR="006D782C" w:rsidRPr="004576EF" w:rsidRDefault="006D782C" w:rsidP="00E14522">
      <w:pPr>
        <w:tabs>
          <w:tab w:val="left" w:pos="426"/>
        </w:tabs>
        <w:spacing w:line="360" w:lineRule="auto"/>
        <w:ind w:firstLine="545"/>
        <w:rPr>
          <w:rFonts w:ascii="Times New Roman" w:hAnsi="Times New Roman"/>
          <w:b/>
          <w:szCs w:val="24"/>
        </w:rPr>
      </w:pPr>
      <w:r w:rsidRPr="004576EF">
        <w:rPr>
          <w:rFonts w:ascii="Times New Roman" w:hAnsi="Times New Roman"/>
          <w:b/>
          <w:szCs w:val="24"/>
        </w:rPr>
        <w:t xml:space="preserve">T6 – </w:t>
      </w:r>
      <w:r w:rsidRPr="004576EF">
        <w:rPr>
          <w:rFonts w:ascii="Times New Roman" w:hAnsi="Times New Roman"/>
          <w:szCs w:val="24"/>
        </w:rPr>
        <w:t>Dezvoltarea capacităţii de management</w:t>
      </w:r>
    </w:p>
    <w:p w:rsidR="006D782C" w:rsidRPr="004576EF" w:rsidRDefault="006D782C" w:rsidP="00E14522">
      <w:pPr>
        <w:tabs>
          <w:tab w:val="left" w:pos="426"/>
        </w:tabs>
        <w:spacing w:line="360" w:lineRule="auto"/>
        <w:ind w:firstLine="545"/>
        <w:rPr>
          <w:rFonts w:ascii="Times New Roman" w:hAnsi="Times New Roman"/>
          <w:szCs w:val="24"/>
        </w:rPr>
      </w:pPr>
      <w:r w:rsidRPr="004576EF">
        <w:rPr>
          <w:rFonts w:ascii="Times New Roman" w:hAnsi="Times New Roman"/>
          <w:b/>
          <w:szCs w:val="24"/>
        </w:rPr>
        <w:t xml:space="preserve"> </w:t>
      </w:r>
      <w:r w:rsidRPr="004576EF">
        <w:rPr>
          <w:rFonts w:ascii="Times New Roman" w:hAnsi="Times New Roman"/>
          <w:szCs w:val="24"/>
        </w:rPr>
        <w:t>O1</w:t>
      </w:r>
      <w:r w:rsidRPr="004576EF">
        <w:rPr>
          <w:rFonts w:ascii="Times New Roman" w:hAnsi="Times New Roman"/>
          <w:b/>
          <w:szCs w:val="24"/>
        </w:rPr>
        <w:t xml:space="preserve"> – </w:t>
      </w:r>
      <w:r w:rsidRPr="004576EF">
        <w:rPr>
          <w:rFonts w:ascii="Times New Roman" w:hAnsi="Times New Roman"/>
          <w:szCs w:val="24"/>
        </w:rPr>
        <w:t>Dezvoltarea unui plan managerial coerent care să conducă la atingerea țintelor</w:t>
      </w:r>
    </w:p>
    <w:p w:rsidR="006D782C" w:rsidRPr="004576EF" w:rsidRDefault="006D782C" w:rsidP="00E14522">
      <w:pPr>
        <w:tabs>
          <w:tab w:val="left" w:pos="426"/>
        </w:tabs>
        <w:spacing w:line="360" w:lineRule="auto"/>
        <w:ind w:firstLine="545"/>
        <w:rPr>
          <w:rFonts w:ascii="Times New Roman" w:hAnsi="Times New Roman"/>
          <w:szCs w:val="24"/>
        </w:rPr>
      </w:pPr>
      <w:r w:rsidRPr="004576EF">
        <w:rPr>
          <w:rFonts w:ascii="Times New Roman" w:hAnsi="Times New Roman"/>
          <w:szCs w:val="24"/>
        </w:rPr>
        <w:t xml:space="preserve">O2 – Dezvoltarea unei culturi organizaționale bazate pe competențe, integrare și egaliate de șanse </w:t>
      </w:r>
    </w:p>
    <w:p w:rsidR="006D782C" w:rsidRPr="004576EF" w:rsidRDefault="006D782C" w:rsidP="00E14522">
      <w:pPr>
        <w:tabs>
          <w:tab w:val="left" w:pos="426"/>
        </w:tabs>
        <w:spacing w:line="360" w:lineRule="auto"/>
        <w:ind w:firstLine="545"/>
        <w:rPr>
          <w:rFonts w:ascii="Times New Roman" w:hAnsi="Times New Roman"/>
          <w:b/>
          <w:szCs w:val="24"/>
        </w:rPr>
      </w:pPr>
      <w:r w:rsidRPr="004576EF">
        <w:rPr>
          <w:rFonts w:ascii="Times New Roman" w:hAnsi="Times New Roman"/>
          <w:szCs w:val="24"/>
        </w:rPr>
        <w:t>O3 – Crearea unui climat de muncă</w:t>
      </w:r>
      <w:r w:rsidR="00D60852" w:rsidRPr="004576EF">
        <w:rPr>
          <w:rFonts w:ascii="Times New Roman" w:hAnsi="Times New Roman"/>
          <w:szCs w:val="24"/>
        </w:rPr>
        <w:t xml:space="preserve"> adecvat progresului, pentru obținerea de rezultate și creșterea interesului pentru învățământul tehnologic.</w:t>
      </w:r>
    </w:p>
    <w:p w:rsidR="00E14522" w:rsidRPr="004576EF" w:rsidRDefault="00D262C0" w:rsidP="00E14522">
      <w:pPr>
        <w:tabs>
          <w:tab w:val="left" w:pos="426"/>
        </w:tabs>
        <w:spacing w:line="360" w:lineRule="auto"/>
        <w:ind w:firstLine="545"/>
        <w:rPr>
          <w:rFonts w:ascii="Times New Roman" w:hAnsi="Times New Roman"/>
          <w:b/>
          <w:szCs w:val="24"/>
        </w:rPr>
      </w:pPr>
      <w:r>
        <w:rPr>
          <w:rFonts w:ascii="Times New Roman" w:hAnsi="Times New Roman"/>
          <w:b/>
          <w:szCs w:val="24"/>
        </w:rPr>
        <w:t xml:space="preserve">12. </w:t>
      </w:r>
      <w:r w:rsidR="00E14522" w:rsidRPr="004576EF">
        <w:rPr>
          <w:rFonts w:ascii="Times New Roman" w:hAnsi="Times New Roman"/>
          <w:b/>
          <w:szCs w:val="24"/>
        </w:rPr>
        <w:t>DIRECȚII DE ACȚIUNE</w:t>
      </w:r>
    </w:p>
    <w:tbl>
      <w:tblPr>
        <w:tblStyle w:val="TableGrid"/>
        <w:tblW w:w="0" w:type="auto"/>
        <w:tblLayout w:type="fixed"/>
        <w:tblLook w:val="04A0" w:firstRow="1" w:lastRow="0" w:firstColumn="1" w:lastColumn="0" w:noHBand="0" w:noVBand="1"/>
      </w:tblPr>
      <w:tblGrid>
        <w:gridCol w:w="1510"/>
        <w:gridCol w:w="2145"/>
        <w:gridCol w:w="1727"/>
        <w:gridCol w:w="1900"/>
        <w:gridCol w:w="2352"/>
      </w:tblGrid>
      <w:tr w:rsidR="00E14522" w:rsidRPr="004576EF" w:rsidTr="00D262C0">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Elevi</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Cadre didactice</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Directori</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Învățarea ca proces</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Comunitatea</w:t>
            </w:r>
          </w:p>
        </w:tc>
      </w:tr>
      <w:tr w:rsidR="00E14522" w:rsidRPr="004576EF" w:rsidTr="00D262C0">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Identificarea nevoilor de învățare și de pregătire profesională</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 Diversificarea resurselor educaționale, schimbul de bune practici</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 xml:space="preserve">-Elaborare CDL-uri care să corespundă </w:t>
            </w:r>
            <w:r w:rsidRPr="004576EF">
              <w:rPr>
                <w:rFonts w:ascii="Times New Roman" w:hAnsi="Times New Roman"/>
                <w:szCs w:val="24"/>
              </w:rPr>
              <w:lastRenderedPageBreak/>
              <w:t>nevoilor elevilor, dar și intereselor agenților economici în ceea ce privește resursa umană calificată – formarea de competențe transversale</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 xml:space="preserve"> -Atragerea și motivarea cadrelor tinere</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lastRenderedPageBreak/>
              <w:t>- Inițierea de proiecte și programe remediale</w:t>
            </w:r>
          </w:p>
          <w:p w:rsidR="00E14522" w:rsidRPr="004576EF" w:rsidRDefault="00E14522" w:rsidP="0007006E">
            <w:pPr>
              <w:tabs>
                <w:tab w:val="left" w:pos="426"/>
              </w:tabs>
              <w:spacing w:line="360" w:lineRule="auto"/>
              <w:rPr>
                <w:rFonts w:ascii="Times New Roman" w:hAnsi="Times New Roman"/>
                <w:szCs w:val="24"/>
              </w:rPr>
            </w:pP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 xml:space="preserve">- Extinderea proiectelor </w:t>
            </w:r>
            <w:r w:rsidRPr="004576EF">
              <w:rPr>
                <w:rFonts w:ascii="Times New Roman" w:hAnsi="Times New Roman"/>
                <w:szCs w:val="24"/>
              </w:rPr>
              <w:lastRenderedPageBreak/>
              <w:t>ERASMUS VET</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-Monitorizarea implementării CDL-urilor</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lastRenderedPageBreak/>
              <w:t xml:space="preserve">-Monitorizarea progresului prin instrumente de progres școlar și a pregătirii profesionale în domeniul de bază </w:t>
            </w:r>
            <w:r w:rsidRPr="004576EF">
              <w:rPr>
                <w:rFonts w:ascii="Times New Roman" w:hAnsi="Times New Roman"/>
                <w:szCs w:val="24"/>
              </w:rPr>
              <w:lastRenderedPageBreak/>
              <w:t>și calificarea profesională</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lastRenderedPageBreak/>
              <w:t xml:space="preserve">-Colaborarea cu agenții economici, </w:t>
            </w:r>
          </w:p>
          <w:p w:rsidR="00E14522" w:rsidRPr="004576EF" w:rsidRDefault="00E14522" w:rsidP="0007006E">
            <w:pPr>
              <w:tabs>
                <w:tab w:val="left" w:pos="426"/>
              </w:tabs>
              <w:spacing w:line="360" w:lineRule="auto"/>
              <w:rPr>
                <w:rFonts w:ascii="Times New Roman" w:hAnsi="Times New Roman"/>
                <w:szCs w:val="24"/>
              </w:rPr>
            </w:pP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-Parteneriate de practică</w:t>
            </w:r>
          </w:p>
          <w:p w:rsidR="00E14522" w:rsidRPr="004576EF" w:rsidRDefault="00E14522" w:rsidP="0007006E">
            <w:pPr>
              <w:tabs>
                <w:tab w:val="left" w:pos="426"/>
              </w:tabs>
              <w:spacing w:line="360" w:lineRule="auto"/>
              <w:rPr>
                <w:rFonts w:ascii="Times New Roman" w:hAnsi="Times New Roman"/>
                <w:szCs w:val="24"/>
              </w:rPr>
            </w:pP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lastRenderedPageBreak/>
              <w:t>- Parteneri externi în proiectele educative</w:t>
            </w:r>
          </w:p>
        </w:tc>
      </w:tr>
      <w:tr w:rsidR="00E14522" w:rsidRPr="004576EF" w:rsidTr="00D262C0">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lastRenderedPageBreak/>
              <w:t>Familiarizare cu cerințele pieței muncii, meseriile căutate, specificul meseriilor, calificări, pentru accesul imediat al absolventului pe piața muncii.</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Identificarea contextelor educative relevante și validarea rezultatelor cadrelor didactice.</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Motivarea p</w:t>
            </w:r>
            <w:r w:rsidR="0007006E" w:rsidRPr="004576EF">
              <w:rPr>
                <w:rFonts w:ascii="Times New Roman" w:hAnsi="Times New Roman"/>
                <w:szCs w:val="24"/>
              </w:rPr>
              <w:t>rofesorilor implicați.</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Colectarea datelor despre elevii în situaț</w:t>
            </w:r>
            <w:r w:rsidR="0007006E" w:rsidRPr="004576EF">
              <w:rPr>
                <w:rFonts w:ascii="Times New Roman" w:hAnsi="Times New Roman"/>
                <w:szCs w:val="24"/>
              </w:rPr>
              <w:t>ii de risc/ grupuri vulnerabile. Activități educative și de consiliere</w:t>
            </w:r>
            <w:r w:rsidR="00E36B3A" w:rsidRPr="004576EF">
              <w:rPr>
                <w:rFonts w:ascii="Times New Roman" w:hAnsi="Times New Roman"/>
                <w:szCs w:val="24"/>
              </w:rPr>
              <w:t>.</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Activități formale și nonformale care să pună în valoare competențele, atitudinile și val</w:t>
            </w:r>
            <w:r w:rsidR="00E36B3A" w:rsidRPr="004576EF">
              <w:rPr>
                <w:rFonts w:ascii="Times New Roman" w:hAnsi="Times New Roman"/>
                <w:szCs w:val="24"/>
              </w:rPr>
              <w:t>orile dobândite de către elevi.</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Pregătirea responsabilă și asumată a examenului de bacalaureat.</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Săptămâna meseriilor – CCD, Camera de comerț și industrie, în parteneriat cu agenții economici pentru ÎP</w:t>
            </w:r>
          </w:p>
          <w:p w:rsidR="00E14522" w:rsidRPr="004576EF" w:rsidRDefault="00E14522" w:rsidP="0007006E">
            <w:pPr>
              <w:tabs>
                <w:tab w:val="left" w:pos="426"/>
              </w:tabs>
              <w:spacing w:line="360" w:lineRule="auto"/>
              <w:rPr>
                <w:rFonts w:ascii="Times New Roman" w:hAnsi="Times New Roman"/>
                <w:szCs w:val="24"/>
              </w:rPr>
            </w:pPr>
          </w:p>
        </w:tc>
      </w:tr>
      <w:tr w:rsidR="00E14522" w:rsidRPr="004576EF" w:rsidTr="00D262C0">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36B3A" w:rsidP="0007006E">
            <w:pPr>
              <w:tabs>
                <w:tab w:val="left" w:pos="426"/>
              </w:tabs>
              <w:spacing w:line="360" w:lineRule="auto"/>
              <w:rPr>
                <w:rFonts w:ascii="Times New Roman" w:hAnsi="Times New Roman"/>
                <w:szCs w:val="24"/>
              </w:rPr>
            </w:pPr>
            <w:r w:rsidRPr="004576EF">
              <w:rPr>
                <w:rFonts w:ascii="Times New Roman" w:hAnsi="Times New Roman"/>
                <w:szCs w:val="24"/>
              </w:rPr>
              <w:t xml:space="preserve">Valorificarea bazei materiale și a mijloacelor digitate obținute prin proiectele cu </w:t>
            </w:r>
            <w:r w:rsidRPr="004576EF">
              <w:rPr>
                <w:rFonts w:ascii="Times New Roman" w:hAnsi="Times New Roman"/>
                <w:szCs w:val="24"/>
              </w:rPr>
              <w:lastRenderedPageBreak/>
              <w:t>finanașare europeană</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36B3A" w:rsidP="00E36B3A">
            <w:pPr>
              <w:tabs>
                <w:tab w:val="left" w:pos="426"/>
              </w:tabs>
              <w:spacing w:line="360" w:lineRule="auto"/>
              <w:rPr>
                <w:rFonts w:ascii="Times New Roman" w:hAnsi="Times New Roman"/>
                <w:szCs w:val="24"/>
              </w:rPr>
            </w:pPr>
            <w:r w:rsidRPr="004576EF">
              <w:rPr>
                <w:rFonts w:ascii="Times New Roman" w:hAnsi="Times New Roman"/>
                <w:szCs w:val="24"/>
              </w:rPr>
              <w:lastRenderedPageBreak/>
              <w:t xml:space="preserve">Cursuri de formare pentru profesori, formare cadre didactice și auxiliare în pedagogia digitală și utilizarea softurilor </w:t>
            </w:r>
            <w:r w:rsidRPr="004576EF">
              <w:rPr>
                <w:rFonts w:ascii="Times New Roman" w:hAnsi="Times New Roman"/>
                <w:szCs w:val="24"/>
              </w:rPr>
              <w:lastRenderedPageBreak/>
              <w:t>educaționale, inclusiv Smartlab.</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36B3A" w:rsidP="0007006E">
            <w:pPr>
              <w:tabs>
                <w:tab w:val="left" w:pos="426"/>
              </w:tabs>
              <w:spacing w:line="360" w:lineRule="auto"/>
              <w:rPr>
                <w:rFonts w:ascii="Times New Roman" w:hAnsi="Times New Roman"/>
                <w:szCs w:val="24"/>
              </w:rPr>
            </w:pPr>
            <w:r w:rsidRPr="004576EF">
              <w:rPr>
                <w:rFonts w:ascii="Times New Roman" w:hAnsi="Times New Roman"/>
                <w:szCs w:val="24"/>
              </w:rPr>
              <w:lastRenderedPageBreak/>
              <w:t>Managementul proiectelor de dotare și modernizare a bazei materiale. Digitalizarea instituției școlare.</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36B3A" w:rsidP="00E36B3A">
            <w:pPr>
              <w:tabs>
                <w:tab w:val="left" w:pos="426"/>
              </w:tabs>
              <w:spacing w:line="360" w:lineRule="auto"/>
              <w:rPr>
                <w:rFonts w:ascii="Times New Roman" w:hAnsi="Times New Roman"/>
                <w:szCs w:val="24"/>
              </w:rPr>
            </w:pPr>
            <w:r w:rsidRPr="004576EF">
              <w:rPr>
                <w:rFonts w:ascii="Times New Roman" w:hAnsi="Times New Roman"/>
                <w:szCs w:val="24"/>
              </w:rPr>
              <w:t xml:space="preserve">Folosirea mijloacelor moderne și a celor digitale pentru diversificarea activităților de predare în </w:t>
            </w:r>
            <w:r w:rsidRPr="004576EF">
              <w:rPr>
                <w:rFonts w:ascii="Times New Roman" w:hAnsi="Times New Roman"/>
                <w:szCs w:val="24"/>
              </w:rPr>
              <w:lastRenderedPageBreak/>
              <w:t>vederea progresului școlar, pentru o învățare eficientă și actualizată.</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522" w:rsidRPr="004576EF" w:rsidRDefault="00E14522" w:rsidP="0007006E">
            <w:pPr>
              <w:tabs>
                <w:tab w:val="left" w:pos="426"/>
              </w:tabs>
              <w:spacing w:line="360" w:lineRule="auto"/>
              <w:rPr>
                <w:rFonts w:ascii="Times New Roman" w:hAnsi="Times New Roman"/>
                <w:szCs w:val="24"/>
              </w:rPr>
            </w:pPr>
          </w:p>
        </w:tc>
      </w:tr>
      <w:tr w:rsidR="00E14522" w:rsidRPr="004576EF" w:rsidTr="00D262C0">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Promovarea rolului formativ ale școlii în procesul instructiv-educativ; evaluarea formativă a nivelului de competențe școlare și profesionale dobândite de elevi</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Profesorii, inginerii și maiștrii vor evalua activitatea elevilor ca feedback al propriului impact, dar și ca perspectivă de angajare imediată a elevilor absolvenți ÎPȘ</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-Organizarea unor Consilii profesorale interactive, ateliere curriculare/ întâlniri în comisii pe arii curriculare în care să se disemineze rezultatele învățării, modelele de bune practici.</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 xml:space="preserve">-Valorificarea evaluărilor în  procesul de învățare și adaptarea demersului didactic. </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-Evaluarea elevilor=evaluarea impactului educativ</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-Integrarea eșecului în procesul devenirii</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Informarea comunității cu privire la limbajul învățării.</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Promovarea exemplelor de bună practică</w:t>
            </w:r>
          </w:p>
        </w:tc>
      </w:tr>
      <w:tr w:rsidR="00E14522" w:rsidRPr="004576EF" w:rsidTr="00D262C0">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Participarea la activități care stimulează creativitatea, contribuie la dezvolt</w:t>
            </w:r>
            <w:r w:rsidR="00A0370E" w:rsidRPr="004576EF">
              <w:rPr>
                <w:rFonts w:ascii="Times New Roman" w:hAnsi="Times New Roman"/>
                <w:szCs w:val="24"/>
              </w:rPr>
              <w:t>area personală și pregătirea profesională</w:t>
            </w:r>
            <w:r w:rsidRPr="004576EF">
              <w:rPr>
                <w:rFonts w:ascii="Times New Roman" w:hAnsi="Times New Roman"/>
                <w:szCs w:val="24"/>
              </w:rPr>
              <w:t xml:space="preserve"> </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Participarea la cursuri de formare a cadrelor didactice</w:t>
            </w:r>
          </w:p>
          <w:p w:rsidR="00E14522" w:rsidRPr="004576EF" w:rsidRDefault="00E14522" w:rsidP="00A0370E">
            <w:pPr>
              <w:tabs>
                <w:tab w:val="left" w:pos="426"/>
              </w:tabs>
              <w:spacing w:line="360" w:lineRule="auto"/>
              <w:rPr>
                <w:rFonts w:ascii="Times New Roman" w:hAnsi="Times New Roman"/>
                <w:szCs w:val="24"/>
              </w:rPr>
            </w:pPr>
            <w:r w:rsidRPr="004576EF">
              <w:rPr>
                <w:rFonts w:ascii="Times New Roman" w:hAnsi="Times New Roman"/>
                <w:szCs w:val="24"/>
              </w:rPr>
              <w:t>Organizarea de activități extraș</w:t>
            </w:r>
            <w:r w:rsidR="00A0370E" w:rsidRPr="004576EF">
              <w:rPr>
                <w:rFonts w:ascii="Times New Roman" w:hAnsi="Times New Roman"/>
                <w:szCs w:val="24"/>
              </w:rPr>
              <w:t>colare</w:t>
            </w:r>
            <w:r w:rsidRPr="004576EF">
              <w:rPr>
                <w:rFonts w:ascii="Times New Roman" w:hAnsi="Times New Roman"/>
                <w:szCs w:val="24"/>
              </w:rPr>
              <w:t xml:space="preserve"> și promovarea cercurilor pentru elevi </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-Susținerea parteneriatelor și a proiectelor educative.</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 xml:space="preserve">-Definirea profilului absolventului </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 xml:space="preserve">Organizarea de workshop-uri </w:t>
            </w:r>
          </w:p>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-Participarea la concursuri școlare, profesionale și artistice.</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Edificarea unui sistem de valori personale inspirat de valorilor organizației, prin activități nonformale.</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522" w:rsidRPr="004576EF" w:rsidRDefault="00E14522" w:rsidP="0007006E">
            <w:pPr>
              <w:tabs>
                <w:tab w:val="left" w:pos="426"/>
              </w:tabs>
              <w:spacing w:line="360" w:lineRule="auto"/>
              <w:rPr>
                <w:rFonts w:ascii="Times New Roman" w:hAnsi="Times New Roman"/>
                <w:szCs w:val="24"/>
              </w:rPr>
            </w:pPr>
            <w:r w:rsidRPr="004576EF">
              <w:rPr>
                <w:rFonts w:ascii="Times New Roman" w:hAnsi="Times New Roman"/>
                <w:szCs w:val="24"/>
              </w:rPr>
              <w:t>Colaborarea cu instituțiile locale pentru reducerea absenteismului, a abandonului și egalitate de șanse</w:t>
            </w:r>
          </w:p>
        </w:tc>
      </w:tr>
    </w:tbl>
    <w:p w:rsidR="00AC3CC6" w:rsidRPr="004576EF" w:rsidRDefault="00AC3CC6" w:rsidP="00D262C0">
      <w:pPr>
        <w:tabs>
          <w:tab w:val="left" w:pos="426"/>
        </w:tabs>
        <w:spacing w:line="259" w:lineRule="auto"/>
        <w:rPr>
          <w:rFonts w:ascii="Times New Roman" w:hAnsi="Times New Roman"/>
          <w:szCs w:val="24"/>
        </w:rPr>
      </w:pPr>
    </w:p>
    <w:sectPr w:rsidR="00AC3CC6" w:rsidRPr="004576EF" w:rsidSect="00651B97">
      <w:footerReference w:type="default" r:id="rId13"/>
      <w:headerReference w:type="first" r:id="rId14"/>
      <w:footerReference w:type="first" r:id="rId15"/>
      <w:pgSz w:w="11907" w:h="16839" w:code="9"/>
      <w:pgMar w:top="851" w:right="851" w:bottom="1418" w:left="1134" w:header="284" w:footer="16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261" w:rsidRDefault="00770261" w:rsidP="007654E2">
      <w:pPr>
        <w:spacing w:after="0"/>
      </w:pPr>
      <w:r>
        <w:separator/>
      </w:r>
    </w:p>
  </w:endnote>
  <w:endnote w:type="continuationSeparator" w:id="0">
    <w:p w:rsidR="00770261" w:rsidRDefault="00770261" w:rsidP="007654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882364"/>
      <w:docPartObj>
        <w:docPartGallery w:val="Page Numbers (Bottom of Page)"/>
        <w:docPartUnique/>
      </w:docPartObj>
    </w:sdtPr>
    <w:sdtEndPr>
      <w:rPr>
        <w:noProof/>
      </w:rPr>
    </w:sdtEndPr>
    <w:sdtContent>
      <w:p w:rsidR="00E927DB" w:rsidRDefault="00E927DB" w:rsidP="00794064">
        <w:pPr>
          <w:pStyle w:val="Footer"/>
          <w:jc w:val="center"/>
        </w:pPr>
        <w:r w:rsidRPr="00C117ED">
          <w:rPr>
            <w:rFonts w:ascii="Times New Roman" w:hAnsi="Times New Roman"/>
          </w:rPr>
          <w:fldChar w:fldCharType="begin"/>
        </w:r>
        <w:r w:rsidRPr="00C117ED">
          <w:rPr>
            <w:rFonts w:ascii="Times New Roman" w:hAnsi="Times New Roman"/>
          </w:rPr>
          <w:instrText xml:space="preserve"> PAGE   \* MERGEFORMAT </w:instrText>
        </w:r>
        <w:r w:rsidRPr="00C117ED">
          <w:rPr>
            <w:rFonts w:ascii="Times New Roman" w:hAnsi="Times New Roman"/>
          </w:rPr>
          <w:fldChar w:fldCharType="separate"/>
        </w:r>
        <w:r w:rsidR="00282DA0">
          <w:rPr>
            <w:rFonts w:ascii="Times New Roman" w:hAnsi="Times New Roman"/>
            <w:noProof/>
          </w:rPr>
          <w:t>22</w:t>
        </w:r>
        <w:r w:rsidRPr="00C117ED">
          <w:rPr>
            <w:rFonts w:ascii="Times New Roman" w:hAnsi="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7DB" w:rsidRDefault="00770261" w:rsidP="008126F7">
    <w:pPr>
      <w:pStyle w:val="Footer"/>
      <w:ind w:left="6521"/>
      <w:jc w:val="center"/>
      <w:rPr>
        <w:color w:val="0F243E"/>
      </w:rPr>
    </w:pPr>
    <w:r>
      <w:rPr>
        <w:color w:val="0F243E"/>
      </w:rPr>
      <w:pict>
        <v:rect id="_x0000_i1025" style="width:161.6pt;height:.5pt" o:hralign="center" o:hrstd="t" o:hrnoshade="t" o:hr="t" fillcolor="gray" stroked="f"/>
      </w:pict>
    </w:r>
  </w:p>
  <w:p w:rsidR="00E927DB" w:rsidRPr="008068E0" w:rsidRDefault="00E927DB" w:rsidP="008068E0">
    <w:pPr>
      <w:pStyle w:val="Footer"/>
      <w:ind w:left="6521"/>
      <w:jc w:val="right"/>
      <w:rPr>
        <w:rFonts w:ascii="Times New Roman" w:hAnsi="Times New Roman"/>
        <w:color w:val="0F243E"/>
        <w:sz w:val="16"/>
        <w:szCs w:val="16"/>
      </w:rPr>
    </w:pPr>
    <w:r>
      <w:rPr>
        <w:rFonts w:ascii="Times New Roman" w:hAnsi="Times New Roman"/>
        <w:color w:val="0F243E"/>
        <w:sz w:val="16"/>
        <w:szCs w:val="16"/>
      </w:rPr>
      <w:t>Rodnei nr. 23, 420141</w:t>
    </w:r>
    <w:r w:rsidRPr="008068E0">
      <w:rPr>
        <w:rFonts w:ascii="Times New Roman" w:hAnsi="Times New Roman"/>
        <w:color w:val="0F243E"/>
        <w:sz w:val="16"/>
        <w:szCs w:val="16"/>
      </w:rPr>
      <w:t xml:space="preserve">,  Bistrița </w:t>
    </w:r>
  </w:p>
  <w:p w:rsidR="00E927DB" w:rsidRPr="008068E0" w:rsidRDefault="00E927DB" w:rsidP="008068E0">
    <w:pPr>
      <w:pStyle w:val="Footer"/>
      <w:ind w:left="6521"/>
      <w:jc w:val="right"/>
      <w:rPr>
        <w:rFonts w:ascii="Times New Roman" w:hAnsi="Times New Roman"/>
        <w:color w:val="0F243E"/>
        <w:sz w:val="16"/>
        <w:szCs w:val="16"/>
      </w:rPr>
    </w:pPr>
    <w:r w:rsidRPr="008068E0">
      <w:rPr>
        <w:rFonts w:ascii="Times New Roman" w:hAnsi="Times New Roman"/>
        <w:color w:val="0F243E"/>
        <w:sz w:val="16"/>
        <w:szCs w:val="16"/>
      </w:rPr>
      <w:t xml:space="preserve">    Tel:    +40 (0)263 233.259</w:t>
    </w:r>
  </w:p>
  <w:p w:rsidR="00E927DB" w:rsidRPr="008068E0" w:rsidRDefault="00E927DB" w:rsidP="008068E0">
    <w:pPr>
      <w:pStyle w:val="Footer"/>
      <w:ind w:left="6521"/>
      <w:jc w:val="right"/>
      <w:rPr>
        <w:rFonts w:ascii="Times New Roman" w:hAnsi="Times New Roman"/>
        <w:color w:val="0F243E"/>
        <w:sz w:val="16"/>
        <w:szCs w:val="16"/>
      </w:rPr>
    </w:pPr>
    <w:r w:rsidRPr="008068E0">
      <w:rPr>
        <w:rFonts w:ascii="Times New Roman" w:hAnsi="Times New Roman"/>
        <w:color w:val="0F243E"/>
        <w:sz w:val="16"/>
        <w:szCs w:val="16"/>
      </w:rPr>
      <w:t xml:space="preserve">    Fax:   +40 (0)263 234.923</w:t>
    </w:r>
  </w:p>
  <w:p w:rsidR="00E927DB" w:rsidRDefault="00E927DB" w:rsidP="008068E0">
    <w:pPr>
      <w:pStyle w:val="Footer"/>
      <w:ind w:left="6521"/>
      <w:jc w:val="right"/>
      <w:rPr>
        <w:rFonts w:ascii="Times New Roman" w:hAnsi="Times New Roman"/>
        <w:b/>
        <w:color w:val="0F243E"/>
        <w:sz w:val="16"/>
        <w:szCs w:val="16"/>
      </w:rPr>
    </w:pPr>
    <w:r w:rsidRPr="008068E0">
      <w:rPr>
        <w:rFonts w:ascii="Times New Roman" w:hAnsi="Times New Roman"/>
        <w:color w:val="0F243E"/>
        <w:sz w:val="16"/>
        <w:szCs w:val="16"/>
      </w:rPr>
      <w:t>www.grigoremoisilbn.ro</w:t>
    </w:r>
  </w:p>
  <w:p w:rsidR="00E927DB" w:rsidRPr="00C36333" w:rsidRDefault="00E927DB" w:rsidP="00C36333">
    <w:pPr>
      <w:pStyle w:val="Footer"/>
      <w:tabs>
        <w:tab w:val="clear" w:pos="4680"/>
      </w:tabs>
      <w:jc w:val="center"/>
      <w:rPr>
        <w:rFonts w:ascii="Times New Roman" w:hAnsi="Times New Roman"/>
        <w:color w:val="0F243E"/>
        <w:sz w:val="22"/>
      </w:rPr>
    </w:pPr>
    <w:r w:rsidRPr="00C36333">
      <w:rPr>
        <w:rFonts w:ascii="Times New Roman" w:hAnsi="Times New Roman"/>
        <w:color w:val="0F243E"/>
        <w:sz w:val="22"/>
      </w:rPr>
      <w:fldChar w:fldCharType="begin"/>
    </w:r>
    <w:r w:rsidRPr="00C36333">
      <w:rPr>
        <w:rFonts w:ascii="Times New Roman" w:hAnsi="Times New Roman"/>
        <w:color w:val="0F243E"/>
        <w:sz w:val="22"/>
      </w:rPr>
      <w:instrText xml:space="preserve"> PAGE   \* MERGEFORMAT </w:instrText>
    </w:r>
    <w:r w:rsidRPr="00C36333">
      <w:rPr>
        <w:rFonts w:ascii="Times New Roman" w:hAnsi="Times New Roman"/>
        <w:color w:val="0F243E"/>
        <w:sz w:val="22"/>
      </w:rPr>
      <w:fldChar w:fldCharType="separate"/>
    </w:r>
    <w:r w:rsidR="00282DA0">
      <w:rPr>
        <w:rFonts w:ascii="Times New Roman" w:hAnsi="Times New Roman"/>
        <w:noProof/>
        <w:color w:val="0F243E"/>
        <w:sz w:val="22"/>
      </w:rPr>
      <w:t>1</w:t>
    </w:r>
    <w:r w:rsidRPr="00C36333">
      <w:rPr>
        <w:rFonts w:ascii="Times New Roman" w:hAnsi="Times New Roman"/>
        <w:noProof/>
        <w:color w:val="0F243E"/>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261" w:rsidRDefault="00770261" w:rsidP="007654E2">
      <w:pPr>
        <w:spacing w:after="0"/>
      </w:pPr>
      <w:r>
        <w:separator/>
      </w:r>
    </w:p>
  </w:footnote>
  <w:footnote w:type="continuationSeparator" w:id="0">
    <w:p w:rsidR="00770261" w:rsidRDefault="00770261" w:rsidP="007654E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7DB" w:rsidRDefault="00E927DB" w:rsidP="008068E0">
    <w:pPr>
      <w:pStyle w:val="Header"/>
      <w:tabs>
        <w:tab w:val="clear" w:pos="4680"/>
        <w:tab w:val="clear" w:pos="9360"/>
      </w:tabs>
      <w:rPr>
        <w:rFonts w:ascii="Times New Roman" w:hAnsi="Times New Roman"/>
        <w:spacing w:val="36"/>
        <w:sz w:val="18"/>
        <w:szCs w:val="18"/>
      </w:rPr>
    </w:pPr>
    <w:r>
      <w:rPr>
        <w:rFonts w:ascii="Times New Roman" w:hAnsi="Times New Roman"/>
        <w:noProof/>
        <w:spacing w:val="36"/>
        <w:sz w:val="18"/>
        <w:szCs w:val="18"/>
        <w:lang w:val="en-US"/>
      </w:rPr>
      <mc:AlternateContent>
        <mc:Choice Requires="wpg">
          <w:drawing>
            <wp:anchor distT="0" distB="0" distL="114300" distR="114300" simplePos="0" relativeHeight="251666432" behindDoc="0" locked="0" layoutInCell="1" allowOverlap="1">
              <wp:simplePos x="0" y="0"/>
              <wp:positionH relativeFrom="column">
                <wp:posOffset>-72390</wp:posOffset>
              </wp:positionH>
              <wp:positionV relativeFrom="paragraph">
                <wp:posOffset>71120</wp:posOffset>
              </wp:positionV>
              <wp:extent cx="3025140" cy="619760"/>
              <wp:effectExtent l="0" t="0" r="3810" b="8890"/>
              <wp:wrapNone/>
              <wp:docPr id="1" name="Group 1"/>
              <wp:cNvGraphicFramePr/>
              <a:graphic xmlns:a="http://schemas.openxmlformats.org/drawingml/2006/main">
                <a:graphicData uri="http://schemas.microsoft.com/office/word/2010/wordprocessingGroup">
                  <wpg:wgp>
                    <wpg:cNvGrpSpPr/>
                    <wpg:grpSpPr>
                      <a:xfrm>
                        <a:off x="0" y="0"/>
                        <a:ext cx="3025140" cy="619760"/>
                        <a:chOff x="0" y="0"/>
                        <a:chExt cx="3025140" cy="619760"/>
                      </a:xfrm>
                    </wpg:grpSpPr>
                    <pic:pic xmlns:pic="http://schemas.openxmlformats.org/drawingml/2006/picture">
                      <pic:nvPicPr>
                        <pic:cNvPr id="7" name="Imagin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8100"/>
                          <a:ext cx="2542540" cy="581660"/>
                        </a:xfrm>
                        <a:prstGeom prst="rect">
                          <a:avLst/>
                        </a:prstGeom>
                        <a:noFill/>
                      </pic:spPr>
                    </pic:pic>
                    <wps:wsp>
                      <wps:cNvPr id="217" name="Text Box 2"/>
                      <wps:cNvSpPr txBox="1">
                        <a:spLocks noChangeArrowheads="1"/>
                      </wps:cNvSpPr>
                      <wps:spPr bwMode="auto">
                        <a:xfrm>
                          <a:off x="708660" y="0"/>
                          <a:ext cx="2316480" cy="556260"/>
                        </a:xfrm>
                        <a:prstGeom prst="rect">
                          <a:avLst/>
                        </a:prstGeom>
                        <a:solidFill>
                          <a:srgbClr val="FFFFFF"/>
                        </a:solidFill>
                        <a:ln w="9525">
                          <a:noFill/>
                          <a:miter lim="800000"/>
                          <a:headEnd/>
                          <a:tailEnd/>
                        </a:ln>
                      </wps:spPr>
                      <wps:txbx>
                        <w:txbxContent>
                          <w:p w:rsidR="00E927DB" w:rsidRDefault="00E927DB" w:rsidP="00C900B4">
                            <w:pPr>
                              <w:jc w:val="center"/>
                            </w:pPr>
                            <w:r>
                              <w:t xml:space="preserve">MINISTERUL EDUCAȚIEI </w:t>
                            </w:r>
                          </w:p>
                        </w:txbxContent>
                      </wps:txbx>
                      <wps:bodyPr rot="0" vert="horz" wrap="square" lIns="91440" tIns="45720" rIns="91440" bIns="45720" anchor="t" anchorCtr="0">
                        <a:noAutofit/>
                      </wps:bodyPr>
                    </wps:wsp>
                  </wpg:wgp>
                </a:graphicData>
              </a:graphic>
            </wp:anchor>
          </w:drawing>
        </mc:Choice>
        <mc:Fallback>
          <w:pict>
            <v:group id="Group 1" o:spid="_x0000_s1029" style="position:absolute;left:0;text-align:left;margin-left:-5.7pt;margin-top:5.6pt;width:238.2pt;height:48.8pt;z-index:251666432;mso-position-horizontal-relative:text;mso-position-vertical-relative:text" coordsize="30251,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7" o:spid="_x0000_s1030" type="#_x0000_t75" style="position:absolute;top:381;width:25425;height:5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obrDAAAA2gAAAA8AAABkcnMvZG93bnJldi54bWxEj0FrAjEUhO9C/0N4BW+atYjKahSxKoK9&#10;aHvx9tw8dxc3L0sS3bW/vhEKHoeZ+YaZLVpTiTs5X1pWMOgnIIgzq0vOFfx8b3oTED4ga6wsk4IH&#10;eVjM3zozTLVt+ED3Y8hFhLBPUUERQp1K6bOCDPq+rYmjd7HOYIjS5VI7bCLcVPIjSUbSYMlxocCa&#10;VgVl1+PNKBg2g9M2WY3lebIehq/fh/vc2r1S3fd2OQURqA2v8H97pxWM4Xkl3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mhusMAAADa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2" o:spid="_x0000_s1031" type="#_x0000_t202" style="position:absolute;left:7086;width:23165;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E927DB" w:rsidRDefault="00E927DB" w:rsidP="00C900B4">
                      <w:pPr>
                        <w:jc w:val="center"/>
                      </w:pPr>
                      <w:r>
                        <w:t xml:space="preserve">MINISTERUL EDUCAȚIEI </w:t>
                      </w:r>
                    </w:p>
                  </w:txbxContent>
                </v:textbox>
              </v:shape>
            </v:group>
          </w:pict>
        </mc:Fallback>
      </mc:AlternateContent>
    </w:r>
    <w:r>
      <w:rPr>
        <w:rFonts w:ascii="Times New Roman" w:hAnsi="Times New Roman"/>
        <w:noProof/>
        <w:spacing w:val="36"/>
        <w:sz w:val="18"/>
        <w:szCs w:val="18"/>
        <w:lang w:val="en-US"/>
      </w:rPr>
      <mc:AlternateContent>
        <mc:Choice Requires="wpg">
          <w:drawing>
            <wp:anchor distT="0" distB="0" distL="114300" distR="114300" simplePos="0" relativeHeight="251662336" behindDoc="0" locked="0" layoutInCell="1" allowOverlap="1">
              <wp:simplePos x="0" y="0"/>
              <wp:positionH relativeFrom="column">
                <wp:posOffset>3544570</wp:posOffset>
              </wp:positionH>
              <wp:positionV relativeFrom="paragraph">
                <wp:posOffset>6350</wp:posOffset>
              </wp:positionV>
              <wp:extent cx="2634866" cy="824865"/>
              <wp:effectExtent l="0" t="0" r="0" b="0"/>
              <wp:wrapNone/>
              <wp:docPr id="5" name="Grupare 5"/>
              <wp:cNvGraphicFramePr/>
              <a:graphic xmlns:a="http://schemas.openxmlformats.org/drawingml/2006/main">
                <a:graphicData uri="http://schemas.microsoft.com/office/word/2010/wordprocessingGroup">
                  <wpg:wgp>
                    <wpg:cNvGrpSpPr/>
                    <wpg:grpSpPr>
                      <a:xfrm>
                        <a:off x="0" y="0"/>
                        <a:ext cx="2634866" cy="824865"/>
                        <a:chOff x="0" y="0"/>
                        <a:chExt cx="2634866" cy="824865"/>
                      </a:xfrm>
                    </wpg:grpSpPr>
                    <wps:wsp>
                      <wps:cNvPr id="213" name="Casetă text 2"/>
                      <wps:cNvSpPr txBox="1">
                        <a:spLocks noChangeArrowheads="1"/>
                      </wps:cNvSpPr>
                      <wps:spPr bwMode="auto">
                        <a:xfrm>
                          <a:off x="720341" y="131619"/>
                          <a:ext cx="191452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7DB" w:rsidRPr="0012010F" w:rsidRDefault="00E927DB" w:rsidP="008068E0">
                            <w:pPr>
                              <w:spacing w:after="0"/>
                              <w:jc w:val="center"/>
                              <w:rPr>
                                <w:rFonts w:ascii="Times New Roman" w:hAnsi="Times New Roman"/>
                                <w:b/>
                                <w:szCs w:val="26"/>
                              </w:rPr>
                            </w:pPr>
                            <w:r w:rsidRPr="0012010F">
                              <w:rPr>
                                <w:rFonts w:ascii="Times New Roman" w:hAnsi="Times New Roman"/>
                                <w:b/>
                                <w:szCs w:val="26"/>
                              </w:rPr>
                              <w:t>LICEUL TEHNOLOGIC</w:t>
                            </w:r>
                          </w:p>
                          <w:p w:rsidR="00E927DB" w:rsidRPr="0012010F" w:rsidRDefault="00E927DB" w:rsidP="008068E0">
                            <w:pPr>
                              <w:spacing w:after="0"/>
                              <w:jc w:val="center"/>
                              <w:rPr>
                                <w:rFonts w:ascii="Times New Roman" w:hAnsi="Times New Roman"/>
                                <w:b/>
                                <w:szCs w:val="26"/>
                              </w:rPr>
                            </w:pPr>
                            <w:r w:rsidRPr="0012010F">
                              <w:rPr>
                                <w:rFonts w:ascii="Times New Roman" w:hAnsi="Times New Roman"/>
                                <w:b/>
                                <w:szCs w:val="26"/>
                              </w:rPr>
                              <w:t>“GRIGORE MOISIL”</w:t>
                            </w:r>
                          </w:p>
                          <w:p w:rsidR="00E927DB" w:rsidRPr="00B016A4" w:rsidRDefault="00E927DB" w:rsidP="008068E0">
                            <w:pPr>
                              <w:spacing w:after="0"/>
                              <w:jc w:val="center"/>
                              <w:rPr>
                                <w:rFonts w:ascii="Times New Roman" w:hAnsi="Times New Roman"/>
                                <w:b/>
                                <w:sz w:val="26"/>
                                <w:szCs w:val="26"/>
                              </w:rPr>
                            </w:pPr>
                            <w:r w:rsidRPr="0012010F">
                              <w:rPr>
                                <w:rFonts w:ascii="Times New Roman" w:hAnsi="Times New Roman"/>
                                <w:b/>
                                <w:szCs w:val="26"/>
                              </w:rPr>
                              <w:t>BISTRIȚA</w:t>
                            </w:r>
                          </w:p>
                        </w:txbxContent>
                      </wps:txbx>
                      <wps:bodyPr rot="0" vert="horz" wrap="square" lIns="0" tIns="45720" rIns="0" bIns="45720" anchor="t" anchorCtr="0" upright="1">
                        <a:spAutoFit/>
                      </wps:bodyPr>
                    </wps:wsp>
                    <pic:pic xmlns:pic="http://schemas.openxmlformats.org/drawingml/2006/picture">
                      <pic:nvPicPr>
                        <pic:cNvPr id="2" name="Imagine 2" descr="C:\Users\Info\AppData\Local\Microsoft\Windows\INetCache\Content.Word\sigla - LTGM.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0085" cy="824865"/>
                        </a:xfrm>
                        <a:prstGeom prst="rect">
                          <a:avLst/>
                        </a:prstGeom>
                        <a:noFill/>
                        <a:ln>
                          <a:noFill/>
                        </a:ln>
                      </pic:spPr>
                    </pic:pic>
                  </wpg:wgp>
                </a:graphicData>
              </a:graphic>
            </wp:anchor>
          </w:drawing>
        </mc:Choice>
        <mc:Fallback>
          <w:pict>
            <v:group id="Grupare 5" o:spid="_x0000_s1032" style="position:absolute;left:0;text-align:left;margin-left:279.1pt;margin-top:.5pt;width:207.45pt;height:64.95pt;z-index:251662336;mso-position-horizontal-relative:text;mso-position-vertical-relative:text" coordsize="26348,8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">
              <v:shape id="Casetă text 2" o:spid="_x0000_s1033" type="#_x0000_t202" style="position:absolute;left:7203;top:1316;width:19145;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W88YA&#10;AADcAAAADwAAAGRycy9kb3ducmV2LnhtbESPW2vCQBSE3wv+h+UIfasbLRSJriLijfpQTATx7ZA9&#10;uWD2bMiuJv33XaHg4zAz3zDzZW9q8aDWVZYVjEcRCOLM6ooLBed0+zEF4TyyxtoyKfglB8vF4G2O&#10;sbYdn+iR+EIECLsYFZTeN7GULivJoBvZhjh4uW0N+iDbQuoWuwA3tZxE0Zc0WHFYKLGhdUnZLbkb&#10;BZsu3V2m6fqYnvNLsj1wft1//yj1PuxXMxCeev8K/7cPWsFk/An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yW88YAAADcAAAADwAAAAAAAAAAAAAAAACYAgAAZHJz&#10;L2Rvd25yZXYueG1sUEsFBgAAAAAEAAQA9QAAAIsDAAAAAA==&#10;" stroked="f">
                <v:textbox style="mso-fit-shape-to-text:t" inset="0,,0">
                  <w:txbxContent>
                    <w:p w:rsidR="00E927DB" w:rsidRPr="0012010F" w:rsidRDefault="00E927DB" w:rsidP="008068E0">
                      <w:pPr>
                        <w:spacing w:after="0"/>
                        <w:jc w:val="center"/>
                        <w:rPr>
                          <w:rFonts w:ascii="Times New Roman" w:hAnsi="Times New Roman"/>
                          <w:b/>
                          <w:szCs w:val="26"/>
                        </w:rPr>
                      </w:pPr>
                      <w:r w:rsidRPr="0012010F">
                        <w:rPr>
                          <w:rFonts w:ascii="Times New Roman" w:hAnsi="Times New Roman"/>
                          <w:b/>
                          <w:szCs w:val="26"/>
                        </w:rPr>
                        <w:t>LICEUL TEHNOLOGIC</w:t>
                      </w:r>
                    </w:p>
                    <w:p w:rsidR="00E927DB" w:rsidRPr="0012010F" w:rsidRDefault="00E927DB" w:rsidP="008068E0">
                      <w:pPr>
                        <w:spacing w:after="0"/>
                        <w:jc w:val="center"/>
                        <w:rPr>
                          <w:rFonts w:ascii="Times New Roman" w:hAnsi="Times New Roman"/>
                          <w:b/>
                          <w:szCs w:val="26"/>
                        </w:rPr>
                      </w:pPr>
                      <w:r w:rsidRPr="0012010F">
                        <w:rPr>
                          <w:rFonts w:ascii="Times New Roman" w:hAnsi="Times New Roman"/>
                          <w:b/>
                          <w:szCs w:val="26"/>
                        </w:rPr>
                        <w:t>“GRIGORE MOISIL”</w:t>
                      </w:r>
                    </w:p>
                    <w:p w:rsidR="00E927DB" w:rsidRPr="00B016A4" w:rsidRDefault="00E927DB" w:rsidP="008068E0">
                      <w:pPr>
                        <w:spacing w:after="0"/>
                        <w:jc w:val="center"/>
                        <w:rPr>
                          <w:rFonts w:ascii="Times New Roman" w:hAnsi="Times New Roman"/>
                          <w:b/>
                          <w:sz w:val="26"/>
                          <w:szCs w:val="26"/>
                        </w:rPr>
                      </w:pPr>
                      <w:r w:rsidRPr="0012010F">
                        <w:rPr>
                          <w:rFonts w:ascii="Times New Roman" w:hAnsi="Times New Roman"/>
                          <w:b/>
                          <w:szCs w:val="26"/>
                        </w:rPr>
                        <w:t>BISTRIȚA</w:t>
                      </w:r>
                    </w:p>
                  </w:txbxContent>
                </v:textbox>
              </v:shape>
              <v:shape id="Imagine 2" o:spid="_x0000_s1034" type="#_x0000_t75" style="position:absolute;width:6800;height:8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047DAAAA2gAAAA8AAABkcnMvZG93bnJldi54bWxEj81qwzAQhO+BvoPYQm+JbEOa1o0ckpTQ&#10;XkKp3QdYrI1tYq2MJf/k7aNCocdhZr5htrvZtGKk3jWWFcSrCARxaXXDlYKf4rR8AeE8ssbWMim4&#10;kYNd9rDYYqrtxN805r4SAcIuRQW1910qpStrMuhWtiMO3sX2Bn2QfSV1j1OAm1YmUfQsDTYcFmrs&#10;6FhTec0Ho+B1iDfTgZM13b6m9/P6o5FdcVTq6XHev4HwNPv/8F/7UytI4PdKuAEy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HTjsMAAADaAAAADwAAAAAAAAAAAAAAAACf&#10;AgAAZHJzL2Rvd25yZXYueG1sUEsFBgAAAAAEAAQA9wAAAI8DAAAAAA==&#10;">
                <v:imagedata r:id="rId4" o:title="sigla - LTGM"/>
                <v:path arrowok="t"/>
              </v:shape>
            </v:group>
          </w:pict>
        </mc:Fallback>
      </mc:AlternateContent>
    </w:r>
  </w:p>
  <w:p w:rsidR="00E927DB" w:rsidRDefault="00E927DB" w:rsidP="008068E0">
    <w:pPr>
      <w:pStyle w:val="Header"/>
      <w:tabs>
        <w:tab w:val="clear" w:pos="4680"/>
        <w:tab w:val="clear" w:pos="9360"/>
      </w:tabs>
      <w:rPr>
        <w:rFonts w:ascii="Times New Roman" w:hAnsi="Times New Roman"/>
        <w:spacing w:val="36"/>
        <w:sz w:val="18"/>
        <w:szCs w:val="18"/>
      </w:rPr>
    </w:pPr>
  </w:p>
  <w:p w:rsidR="00E927DB" w:rsidRPr="00B90277" w:rsidRDefault="00E927DB" w:rsidP="008068E0">
    <w:pPr>
      <w:pStyle w:val="Header"/>
      <w:tabs>
        <w:tab w:val="clear" w:pos="4680"/>
        <w:tab w:val="clear" w:pos="9360"/>
      </w:tabs>
      <w:rPr>
        <w:rFonts w:ascii="Times New Roman" w:hAnsi="Times New Roman"/>
        <w:spacing w:val="36"/>
        <w:sz w:val="18"/>
        <w:szCs w:val="18"/>
      </w:rPr>
    </w:pPr>
  </w:p>
  <w:p w:rsidR="00E927DB" w:rsidRDefault="00E927DB" w:rsidP="008068E0">
    <w:pPr>
      <w:pStyle w:val="Header"/>
    </w:pPr>
    <w:r>
      <w:rPr>
        <w:noProof/>
        <w:lang w:val="en-US"/>
      </w:rPr>
      <mc:AlternateContent>
        <mc:Choice Requires="wps">
          <w:drawing>
            <wp:anchor distT="0" distB="0" distL="114300" distR="114300" simplePos="0" relativeHeight="251656192" behindDoc="0" locked="0" layoutInCell="1" allowOverlap="1" wp14:anchorId="55EDB287" wp14:editId="1AE6DB82">
              <wp:simplePos x="0" y="0"/>
              <wp:positionH relativeFrom="column">
                <wp:posOffset>-28575</wp:posOffset>
              </wp:positionH>
              <wp:positionV relativeFrom="paragraph">
                <wp:posOffset>513080</wp:posOffset>
              </wp:positionV>
              <wp:extent cx="6743700" cy="0"/>
              <wp:effectExtent l="0" t="0" r="0" b="0"/>
              <wp:wrapNone/>
              <wp:docPr id="2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92DFE39" id="_x0000_t32" coordsize="21600,21600" o:spt="32" o:oned="t" path="m,l21600,21600e" filled="f">
              <v:path arrowok="t" fillok="f" o:connecttype="none"/>
              <o:lock v:ext="edit" shapetype="t"/>
            </v:shapetype>
            <v:shape id="AutoShape 5" o:spid="_x0000_s1026" type="#_x0000_t32" style="position:absolute;margin-left:-2.25pt;margin-top:40.4pt;width:53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PBNgIAAHk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"/>
          </w:pict>
        </mc:Fallback>
      </mc:AlternateContent>
    </w:r>
  </w:p>
  <w:p w:rsidR="00E927DB" w:rsidRDefault="00E927DB" w:rsidP="008068E0">
    <w:pPr>
      <w:pStyle w:val="Header"/>
    </w:pPr>
  </w:p>
  <w:p w:rsidR="00E927DB" w:rsidRPr="00F65905" w:rsidRDefault="00E927DB" w:rsidP="00F659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279"/>
    <w:multiLevelType w:val="hybridMultilevel"/>
    <w:tmpl w:val="8BE45514"/>
    <w:lvl w:ilvl="0" w:tplc="0409000F">
      <w:start w:val="1"/>
      <w:numFmt w:val="decimal"/>
      <w:lvlText w:val="%1."/>
      <w:lvlJc w:val="left"/>
      <w:pPr>
        <w:ind w:left="92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22F2920"/>
    <w:multiLevelType w:val="hybridMultilevel"/>
    <w:tmpl w:val="EC88A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C7EB7"/>
    <w:multiLevelType w:val="hybridMultilevel"/>
    <w:tmpl w:val="1B060386"/>
    <w:lvl w:ilvl="0" w:tplc="04180001">
      <w:start w:val="1"/>
      <w:numFmt w:val="bullet"/>
      <w:lvlText w:val=""/>
      <w:lvlJc w:val="left"/>
      <w:pPr>
        <w:ind w:left="1973"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285871F8"/>
    <w:multiLevelType w:val="hybridMultilevel"/>
    <w:tmpl w:val="2F74FBF0"/>
    <w:lvl w:ilvl="0" w:tplc="0409000B">
      <w:start w:val="1"/>
      <w:numFmt w:val="bullet"/>
      <w:lvlText w:val=""/>
      <w:lvlJc w:val="left"/>
      <w:pPr>
        <w:ind w:left="1004" w:hanging="360"/>
      </w:pPr>
      <w:rPr>
        <w:rFonts w:ascii="Wingdings" w:hAnsi="Wingdings" w:hint="default"/>
      </w:rPr>
    </w:lvl>
    <w:lvl w:ilvl="1" w:tplc="EA8E0E22">
      <w:numFmt w:val="bullet"/>
      <w:lvlText w:val=""/>
      <w:lvlJc w:val="left"/>
      <w:pPr>
        <w:ind w:left="1724" w:hanging="360"/>
      </w:pPr>
      <w:rPr>
        <w:rFonts w:ascii="Symbol" w:eastAsia="Calibri" w:hAnsi="Symbol"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408F79D2"/>
    <w:multiLevelType w:val="hybridMultilevel"/>
    <w:tmpl w:val="7AC08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F55F1"/>
    <w:multiLevelType w:val="hybridMultilevel"/>
    <w:tmpl w:val="B262EC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B279EA"/>
    <w:multiLevelType w:val="hybridMultilevel"/>
    <w:tmpl w:val="9B1892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0BA4163"/>
    <w:multiLevelType w:val="hybridMultilevel"/>
    <w:tmpl w:val="50FAE0C6"/>
    <w:lvl w:ilvl="0" w:tplc="0409000B">
      <w:start w:val="1"/>
      <w:numFmt w:val="bullet"/>
      <w:lvlText w:val=""/>
      <w:lvlJc w:val="left"/>
      <w:pPr>
        <w:ind w:left="1265" w:hanging="360"/>
      </w:pPr>
      <w:rPr>
        <w:rFonts w:ascii="Wingdings" w:hAnsi="Wingdings" w:hint="default"/>
      </w:rPr>
    </w:lvl>
    <w:lvl w:ilvl="1" w:tplc="04180003" w:tentative="1">
      <w:start w:val="1"/>
      <w:numFmt w:val="bullet"/>
      <w:lvlText w:val="o"/>
      <w:lvlJc w:val="left"/>
      <w:pPr>
        <w:ind w:left="1985" w:hanging="360"/>
      </w:pPr>
      <w:rPr>
        <w:rFonts w:ascii="Courier New" w:hAnsi="Courier New" w:cs="Courier New" w:hint="default"/>
      </w:rPr>
    </w:lvl>
    <w:lvl w:ilvl="2" w:tplc="04180005" w:tentative="1">
      <w:start w:val="1"/>
      <w:numFmt w:val="bullet"/>
      <w:lvlText w:val=""/>
      <w:lvlJc w:val="left"/>
      <w:pPr>
        <w:ind w:left="2705" w:hanging="360"/>
      </w:pPr>
      <w:rPr>
        <w:rFonts w:ascii="Wingdings" w:hAnsi="Wingdings" w:hint="default"/>
      </w:rPr>
    </w:lvl>
    <w:lvl w:ilvl="3" w:tplc="04180001" w:tentative="1">
      <w:start w:val="1"/>
      <w:numFmt w:val="bullet"/>
      <w:lvlText w:val=""/>
      <w:lvlJc w:val="left"/>
      <w:pPr>
        <w:ind w:left="3425" w:hanging="360"/>
      </w:pPr>
      <w:rPr>
        <w:rFonts w:ascii="Symbol" w:hAnsi="Symbol" w:hint="default"/>
      </w:rPr>
    </w:lvl>
    <w:lvl w:ilvl="4" w:tplc="04180003" w:tentative="1">
      <w:start w:val="1"/>
      <w:numFmt w:val="bullet"/>
      <w:lvlText w:val="o"/>
      <w:lvlJc w:val="left"/>
      <w:pPr>
        <w:ind w:left="4145" w:hanging="360"/>
      </w:pPr>
      <w:rPr>
        <w:rFonts w:ascii="Courier New" w:hAnsi="Courier New" w:cs="Courier New" w:hint="default"/>
      </w:rPr>
    </w:lvl>
    <w:lvl w:ilvl="5" w:tplc="04180005" w:tentative="1">
      <w:start w:val="1"/>
      <w:numFmt w:val="bullet"/>
      <w:lvlText w:val=""/>
      <w:lvlJc w:val="left"/>
      <w:pPr>
        <w:ind w:left="4865" w:hanging="360"/>
      </w:pPr>
      <w:rPr>
        <w:rFonts w:ascii="Wingdings" w:hAnsi="Wingdings" w:hint="default"/>
      </w:rPr>
    </w:lvl>
    <w:lvl w:ilvl="6" w:tplc="04180001" w:tentative="1">
      <w:start w:val="1"/>
      <w:numFmt w:val="bullet"/>
      <w:lvlText w:val=""/>
      <w:lvlJc w:val="left"/>
      <w:pPr>
        <w:ind w:left="5585" w:hanging="360"/>
      </w:pPr>
      <w:rPr>
        <w:rFonts w:ascii="Symbol" w:hAnsi="Symbol" w:hint="default"/>
      </w:rPr>
    </w:lvl>
    <w:lvl w:ilvl="7" w:tplc="04180003" w:tentative="1">
      <w:start w:val="1"/>
      <w:numFmt w:val="bullet"/>
      <w:lvlText w:val="o"/>
      <w:lvlJc w:val="left"/>
      <w:pPr>
        <w:ind w:left="6305" w:hanging="360"/>
      </w:pPr>
      <w:rPr>
        <w:rFonts w:ascii="Courier New" w:hAnsi="Courier New" w:cs="Courier New" w:hint="default"/>
      </w:rPr>
    </w:lvl>
    <w:lvl w:ilvl="8" w:tplc="04180005" w:tentative="1">
      <w:start w:val="1"/>
      <w:numFmt w:val="bullet"/>
      <w:lvlText w:val=""/>
      <w:lvlJc w:val="left"/>
      <w:pPr>
        <w:ind w:left="7025" w:hanging="360"/>
      </w:pPr>
      <w:rPr>
        <w:rFonts w:ascii="Wingdings" w:hAnsi="Wingdings" w:hint="default"/>
      </w:rPr>
    </w:lvl>
  </w:abstractNum>
  <w:abstractNum w:abstractNumId="8" w15:restartNumberingAfterBreak="0">
    <w:nsid w:val="573026EA"/>
    <w:multiLevelType w:val="multilevel"/>
    <w:tmpl w:val="14D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3D31E1"/>
    <w:multiLevelType w:val="hybridMultilevel"/>
    <w:tmpl w:val="A0C8A4D4"/>
    <w:lvl w:ilvl="0" w:tplc="04180001">
      <w:start w:val="1"/>
      <w:numFmt w:val="bullet"/>
      <w:lvlText w:val=""/>
      <w:lvlJc w:val="left"/>
      <w:pPr>
        <w:ind w:left="1265" w:hanging="360"/>
      </w:pPr>
      <w:rPr>
        <w:rFonts w:ascii="Symbol" w:hAnsi="Symbol" w:hint="default"/>
      </w:rPr>
    </w:lvl>
    <w:lvl w:ilvl="1" w:tplc="04180003" w:tentative="1">
      <w:start w:val="1"/>
      <w:numFmt w:val="bullet"/>
      <w:lvlText w:val="o"/>
      <w:lvlJc w:val="left"/>
      <w:pPr>
        <w:ind w:left="1985" w:hanging="360"/>
      </w:pPr>
      <w:rPr>
        <w:rFonts w:ascii="Courier New" w:hAnsi="Courier New" w:cs="Courier New" w:hint="default"/>
      </w:rPr>
    </w:lvl>
    <w:lvl w:ilvl="2" w:tplc="04180005" w:tentative="1">
      <w:start w:val="1"/>
      <w:numFmt w:val="bullet"/>
      <w:lvlText w:val=""/>
      <w:lvlJc w:val="left"/>
      <w:pPr>
        <w:ind w:left="2705" w:hanging="360"/>
      </w:pPr>
      <w:rPr>
        <w:rFonts w:ascii="Wingdings" w:hAnsi="Wingdings" w:hint="default"/>
      </w:rPr>
    </w:lvl>
    <w:lvl w:ilvl="3" w:tplc="04180001" w:tentative="1">
      <w:start w:val="1"/>
      <w:numFmt w:val="bullet"/>
      <w:lvlText w:val=""/>
      <w:lvlJc w:val="left"/>
      <w:pPr>
        <w:ind w:left="3425" w:hanging="360"/>
      </w:pPr>
      <w:rPr>
        <w:rFonts w:ascii="Symbol" w:hAnsi="Symbol" w:hint="default"/>
      </w:rPr>
    </w:lvl>
    <w:lvl w:ilvl="4" w:tplc="04180003" w:tentative="1">
      <w:start w:val="1"/>
      <w:numFmt w:val="bullet"/>
      <w:lvlText w:val="o"/>
      <w:lvlJc w:val="left"/>
      <w:pPr>
        <w:ind w:left="4145" w:hanging="360"/>
      </w:pPr>
      <w:rPr>
        <w:rFonts w:ascii="Courier New" w:hAnsi="Courier New" w:cs="Courier New" w:hint="default"/>
      </w:rPr>
    </w:lvl>
    <w:lvl w:ilvl="5" w:tplc="04180005" w:tentative="1">
      <w:start w:val="1"/>
      <w:numFmt w:val="bullet"/>
      <w:lvlText w:val=""/>
      <w:lvlJc w:val="left"/>
      <w:pPr>
        <w:ind w:left="4865" w:hanging="360"/>
      </w:pPr>
      <w:rPr>
        <w:rFonts w:ascii="Wingdings" w:hAnsi="Wingdings" w:hint="default"/>
      </w:rPr>
    </w:lvl>
    <w:lvl w:ilvl="6" w:tplc="04180001" w:tentative="1">
      <w:start w:val="1"/>
      <w:numFmt w:val="bullet"/>
      <w:lvlText w:val=""/>
      <w:lvlJc w:val="left"/>
      <w:pPr>
        <w:ind w:left="5585" w:hanging="360"/>
      </w:pPr>
      <w:rPr>
        <w:rFonts w:ascii="Symbol" w:hAnsi="Symbol" w:hint="default"/>
      </w:rPr>
    </w:lvl>
    <w:lvl w:ilvl="7" w:tplc="04180003" w:tentative="1">
      <w:start w:val="1"/>
      <w:numFmt w:val="bullet"/>
      <w:lvlText w:val="o"/>
      <w:lvlJc w:val="left"/>
      <w:pPr>
        <w:ind w:left="6305" w:hanging="360"/>
      </w:pPr>
      <w:rPr>
        <w:rFonts w:ascii="Courier New" w:hAnsi="Courier New" w:cs="Courier New" w:hint="default"/>
      </w:rPr>
    </w:lvl>
    <w:lvl w:ilvl="8" w:tplc="04180005" w:tentative="1">
      <w:start w:val="1"/>
      <w:numFmt w:val="bullet"/>
      <w:lvlText w:val=""/>
      <w:lvlJc w:val="left"/>
      <w:pPr>
        <w:ind w:left="7025" w:hanging="360"/>
      </w:pPr>
      <w:rPr>
        <w:rFonts w:ascii="Wingdings" w:hAnsi="Wingdings" w:hint="default"/>
      </w:rPr>
    </w:lvl>
  </w:abstractNum>
  <w:abstractNum w:abstractNumId="10" w15:restartNumberingAfterBreak="0">
    <w:nsid w:val="7B110192"/>
    <w:multiLevelType w:val="hybridMultilevel"/>
    <w:tmpl w:val="FA2CFE00"/>
    <w:lvl w:ilvl="0" w:tplc="04180001">
      <w:start w:val="1"/>
      <w:numFmt w:val="bullet"/>
      <w:lvlText w:val=""/>
      <w:lvlJc w:val="left"/>
      <w:pPr>
        <w:ind w:left="1265" w:hanging="360"/>
      </w:pPr>
      <w:rPr>
        <w:rFonts w:ascii="Symbol" w:hAnsi="Symbol" w:hint="default"/>
      </w:rPr>
    </w:lvl>
    <w:lvl w:ilvl="1" w:tplc="04180003" w:tentative="1">
      <w:start w:val="1"/>
      <w:numFmt w:val="bullet"/>
      <w:lvlText w:val="o"/>
      <w:lvlJc w:val="left"/>
      <w:pPr>
        <w:ind w:left="1985" w:hanging="360"/>
      </w:pPr>
      <w:rPr>
        <w:rFonts w:ascii="Courier New" w:hAnsi="Courier New" w:cs="Courier New" w:hint="default"/>
      </w:rPr>
    </w:lvl>
    <w:lvl w:ilvl="2" w:tplc="04180005" w:tentative="1">
      <w:start w:val="1"/>
      <w:numFmt w:val="bullet"/>
      <w:lvlText w:val=""/>
      <w:lvlJc w:val="left"/>
      <w:pPr>
        <w:ind w:left="2705" w:hanging="360"/>
      </w:pPr>
      <w:rPr>
        <w:rFonts w:ascii="Wingdings" w:hAnsi="Wingdings" w:hint="default"/>
      </w:rPr>
    </w:lvl>
    <w:lvl w:ilvl="3" w:tplc="04180001" w:tentative="1">
      <w:start w:val="1"/>
      <w:numFmt w:val="bullet"/>
      <w:lvlText w:val=""/>
      <w:lvlJc w:val="left"/>
      <w:pPr>
        <w:ind w:left="3425" w:hanging="360"/>
      </w:pPr>
      <w:rPr>
        <w:rFonts w:ascii="Symbol" w:hAnsi="Symbol" w:hint="default"/>
      </w:rPr>
    </w:lvl>
    <w:lvl w:ilvl="4" w:tplc="04180003" w:tentative="1">
      <w:start w:val="1"/>
      <w:numFmt w:val="bullet"/>
      <w:lvlText w:val="o"/>
      <w:lvlJc w:val="left"/>
      <w:pPr>
        <w:ind w:left="4145" w:hanging="360"/>
      </w:pPr>
      <w:rPr>
        <w:rFonts w:ascii="Courier New" w:hAnsi="Courier New" w:cs="Courier New" w:hint="default"/>
      </w:rPr>
    </w:lvl>
    <w:lvl w:ilvl="5" w:tplc="04180005" w:tentative="1">
      <w:start w:val="1"/>
      <w:numFmt w:val="bullet"/>
      <w:lvlText w:val=""/>
      <w:lvlJc w:val="left"/>
      <w:pPr>
        <w:ind w:left="4865" w:hanging="360"/>
      </w:pPr>
      <w:rPr>
        <w:rFonts w:ascii="Wingdings" w:hAnsi="Wingdings" w:hint="default"/>
      </w:rPr>
    </w:lvl>
    <w:lvl w:ilvl="6" w:tplc="04180001" w:tentative="1">
      <w:start w:val="1"/>
      <w:numFmt w:val="bullet"/>
      <w:lvlText w:val=""/>
      <w:lvlJc w:val="left"/>
      <w:pPr>
        <w:ind w:left="5585" w:hanging="360"/>
      </w:pPr>
      <w:rPr>
        <w:rFonts w:ascii="Symbol" w:hAnsi="Symbol" w:hint="default"/>
      </w:rPr>
    </w:lvl>
    <w:lvl w:ilvl="7" w:tplc="04180003" w:tentative="1">
      <w:start w:val="1"/>
      <w:numFmt w:val="bullet"/>
      <w:lvlText w:val="o"/>
      <w:lvlJc w:val="left"/>
      <w:pPr>
        <w:ind w:left="6305" w:hanging="360"/>
      </w:pPr>
      <w:rPr>
        <w:rFonts w:ascii="Courier New" w:hAnsi="Courier New" w:cs="Courier New" w:hint="default"/>
      </w:rPr>
    </w:lvl>
    <w:lvl w:ilvl="8" w:tplc="04180005" w:tentative="1">
      <w:start w:val="1"/>
      <w:numFmt w:val="bullet"/>
      <w:lvlText w:val=""/>
      <w:lvlJc w:val="left"/>
      <w:pPr>
        <w:ind w:left="7025" w:hanging="360"/>
      </w:pPr>
      <w:rPr>
        <w:rFonts w:ascii="Wingdings" w:hAnsi="Wingdings" w:hint="default"/>
      </w:rPr>
    </w:lvl>
  </w:abstractNum>
  <w:num w:numId="1">
    <w:abstractNumId w:val="9"/>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0"/>
  </w:num>
  <w:num w:numId="7">
    <w:abstractNumId w:val="1"/>
  </w:num>
  <w:num w:numId="8">
    <w:abstractNumId w:val="5"/>
  </w:num>
  <w:num w:numId="9">
    <w:abstractNumId w:val="2"/>
  </w:num>
  <w:num w:numId="10">
    <w:abstractNumId w:val="7"/>
  </w:num>
  <w:num w:numId="11">
    <w:abstractNumId w:val="3"/>
  </w:num>
  <w:num w:numId="1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F26"/>
    <w:rsid w:val="000053E8"/>
    <w:rsid w:val="00005C51"/>
    <w:rsid w:val="0000682A"/>
    <w:rsid w:val="000074FA"/>
    <w:rsid w:val="00010543"/>
    <w:rsid w:val="00012A02"/>
    <w:rsid w:val="00013304"/>
    <w:rsid w:val="000166D3"/>
    <w:rsid w:val="000208F2"/>
    <w:rsid w:val="00021379"/>
    <w:rsid w:val="00022F60"/>
    <w:rsid w:val="000265D0"/>
    <w:rsid w:val="000267F8"/>
    <w:rsid w:val="000309C2"/>
    <w:rsid w:val="0003104C"/>
    <w:rsid w:val="0003488F"/>
    <w:rsid w:val="0003584B"/>
    <w:rsid w:val="00042D51"/>
    <w:rsid w:val="00043594"/>
    <w:rsid w:val="00047376"/>
    <w:rsid w:val="00051FB4"/>
    <w:rsid w:val="00053BF8"/>
    <w:rsid w:val="00054059"/>
    <w:rsid w:val="00055274"/>
    <w:rsid w:val="000553E7"/>
    <w:rsid w:val="00055EAD"/>
    <w:rsid w:val="000628CE"/>
    <w:rsid w:val="00065537"/>
    <w:rsid w:val="000655A3"/>
    <w:rsid w:val="00067B50"/>
    <w:rsid w:val="0007006E"/>
    <w:rsid w:val="000708E9"/>
    <w:rsid w:val="00072DA5"/>
    <w:rsid w:val="00073A0B"/>
    <w:rsid w:val="00074B6B"/>
    <w:rsid w:val="00076F20"/>
    <w:rsid w:val="00080CEA"/>
    <w:rsid w:val="00080CF4"/>
    <w:rsid w:val="0008207E"/>
    <w:rsid w:val="00082DE3"/>
    <w:rsid w:val="000845CA"/>
    <w:rsid w:val="000856E4"/>
    <w:rsid w:val="0009156E"/>
    <w:rsid w:val="00091A68"/>
    <w:rsid w:val="00093570"/>
    <w:rsid w:val="000961F8"/>
    <w:rsid w:val="00097C2F"/>
    <w:rsid w:val="000A3E9F"/>
    <w:rsid w:val="000A41FC"/>
    <w:rsid w:val="000A42E0"/>
    <w:rsid w:val="000A6F11"/>
    <w:rsid w:val="000B1BD2"/>
    <w:rsid w:val="000B2883"/>
    <w:rsid w:val="000B3078"/>
    <w:rsid w:val="000C244A"/>
    <w:rsid w:val="000C3856"/>
    <w:rsid w:val="000C7496"/>
    <w:rsid w:val="000C74A6"/>
    <w:rsid w:val="000D28BF"/>
    <w:rsid w:val="000D2F89"/>
    <w:rsid w:val="000D4581"/>
    <w:rsid w:val="000D464F"/>
    <w:rsid w:val="000D6968"/>
    <w:rsid w:val="000D744E"/>
    <w:rsid w:val="000D7F35"/>
    <w:rsid w:val="000E593E"/>
    <w:rsid w:val="000F262A"/>
    <w:rsid w:val="000F37DC"/>
    <w:rsid w:val="000F5D23"/>
    <w:rsid w:val="00100430"/>
    <w:rsid w:val="001038D5"/>
    <w:rsid w:val="00104346"/>
    <w:rsid w:val="0010750B"/>
    <w:rsid w:val="001136C0"/>
    <w:rsid w:val="00114347"/>
    <w:rsid w:val="0012010F"/>
    <w:rsid w:val="001202AB"/>
    <w:rsid w:val="00127B13"/>
    <w:rsid w:val="001329C9"/>
    <w:rsid w:val="00132F95"/>
    <w:rsid w:val="0013762D"/>
    <w:rsid w:val="0014400A"/>
    <w:rsid w:val="001537BE"/>
    <w:rsid w:val="00154112"/>
    <w:rsid w:val="00154EF1"/>
    <w:rsid w:val="00155603"/>
    <w:rsid w:val="00160508"/>
    <w:rsid w:val="001631ED"/>
    <w:rsid w:val="00163B27"/>
    <w:rsid w:val="00166E1C"/>
    <w:rsid w:val="00167BED"/>
    <w:rsid w:val="00171C7F"/>
    <w:rsid w:val="00175B8F"/>
    <w:rsid w:val="00184648"/>
    <w:rsid w:val="001851EE"/>
    <w:rsid w:val="00185C75"/>
    <w:rsid w:val="001879AA"/>
    <w:rsid w:val="00191CBB"/>
    <w:rsid w:val="00196982"/>
    <w:rsid w:val="001A1463"/>
    <w:rsid w:val="001A338C"/>
    <w:rsid w:val="001A5A76"/>
    <w:rsid w:val="001B467A"/>
    <w:rsid w:val="001B4E59"/>
    <w:rsid w:val="001C54AC"/>
    <w:rsid w:val="001D009A"/>
    <w:rsid w:val="001D2A75"/>
    <w:rsid w:val="001D41DC"/>
    <w:rsid w:val="001D5DDF"/>
    <w:rsid w:val="001E375D"/>
    <w:rsid w:val="001E77BD"/>
    <w:rsid w:val="001F14A9"/>
    <w:rsid w:val="001F176B"/>
    <w:rsid w:val="001F4C7C"/>
    <w:rsid w:val="001F6DF9"/>
    <w:rsid w:val="002007FD"/>
    <w:rsid w:val="00200D62"/>
    <w:rsid w:val="00201B02"/>
    <w:rsid w:val="00202E1F"/>
    <w:rsid w:val="002042E8"/>
    <w:rsid w:val="00207AB5"/>
    <w:rsid w:val="00212213"/>
    <w:rsid w:val="00217AEA"/>
    <w:rsid w:val="00220F1F"/>
    <w:rsid w:val="00221FDF"/>
    <w:rsid w:val="00222981"/>
    <w:rsid w:val="00223ACF"/>
    <w:rsid w:val="00226657"/>
    <w:rsid w:val="00237527"/>
    <w:rsid w:val="00237D71"/>
    <w:rsid w:val="002404E2"/>
    <w:rsid w:val="00240B53"/>
    <w:rsid w:val="00240C6B"/>
    <w:rsid w:val="00240D37"/>
    <w:rsid w:val="0025167A"/>
    <w:rsid w:val="002521F5"/>
    <w:rsid w:val="0025538B"/>
    <w:rsid w:val="00256167"/>
    <w:rsid w:val="00257431"/>
    <w:rsid w:val="00262FD4"/>
    <w:rsid w:val="002664E4"/>
    <w:rsid w:val="00266AD4"/>
    <w:rsid w:val="002705BD"/>
    <w:rsid w:val="00272A3F"/>
    <w:rsid w:val="00272D86"/>
    <w:rsid w:val="002738F9"/>
    <w:rsid w:val="0027547A"/>
    <w:rsid w:val="002766F3"/>
    <w:rsid w:val="002773A4"/>
    <w:rsid w:val="00280D12"/>
    <w:rsid w:val="00282DA0"/>
    <w:rsid w:val="00282E0B"/>
    <w:rsid w:val="00284385"/>
    <w:rsid w:val="00286EEC"/>
    <w:rsid w:val="002870AC"/>
    <w:rsid w:val="002911A1"/>
    <w:rsid w:val="00291B38"/>
    <w:rsid w:val="00292761"/>
    <w:rsid w:val="00292D4E"/>
    <w:rsid w:val="0029489D"/>
    <w:rsid w:val="00296ACF"/>
    <w:rsid w:val="002A0DA5"/>
    <w:rsid w:val="002A3660"/>
    <w:rsid w:val="002B0174"/>
    <w:rsid w:val="002B31FB"/>
    <w:rsid w:val="002B3876"/>
    <w:rsid w:val="002B50EE"/>
    <w:rsid w:val="002C7824"/>
    <w:rsid w:val="002D6B05"/>
    <w:rsid w:val="002E1402"/>
    <w:rsid w:val="002E17EF"/>
    <w:rsid w:val="002E741D"/>
    <w:rsid w:val="002F3B57"/>
    <w:rsid w:val="002F3BCB"/>
    <w:rsid w:val="002F3F5B"/>
    <w:rsid w:val="00305546"/>
    <w:rsid w:val="00306B31"/>
    <w:rsid w:val="00307D6F"/>
    <w:rsid w:val="003107BD"/>
    <w:rsid w:val="0031258E"/>
    <w:rsid w:val="003259FA"/>
    <w:rsid w:val="00327388"/>
    <w:rsid w:val="00330E70"/>
    <w:rsid w:val="00331BF0"/>
    <w:rsid w:val="003334ED"/>
    <w:rsid w:val="00335962"/>
    <w:rsid w:val="00337BD9"/>
    <w:rsid w:val="00337CAA"/>
    <w:rsid w:val="0034077D"/>
    <w:rsid w:val="003411CF"/>
    <w:rsid w:val="003430E6"/>
    <w:rsid w:val="00344184"/>
    <w:rsid w:val="003443EF"/>
    <w:rsid w:val="003461AE"/>
    <w:rsid w:val="00347B15"/>
    <w:rsid w:val="0035211E"/>
    <w:rsid w:val="003523C2"/>
    <w:rsid w:val="0035508F"/>
    <w:rsid w:val="00356747"/>
    <w:rsid w:val="003579AD"/>
    <w:rsid w:val="00364653"/>
    <w:rsid w:val="0036783A"/>
    <w:rsid w:val="0037024F"/>
    <w:rsid w:val="003703E4"/>
    <w:rsid w:val="003720A4"/>
    <w:rsid w:val="003735E4"/>
    <w:rsid w:val="00374433"/>
    <w:rsid w:val="00383A48"/>
    <w:rsid w:val="003864F3"/>
    <w:rsid w:val="00396A99"/>
    <w:rsid w:val="00396B96"/>
    <w:rsid w:val="003A0D99"/>
    <w:rsid w:val="003A405C"/>
    <w:rsid w:val="003A4449"/>
    <w:rsid w:val="003B03F6"/>
    <w:rsid w:val="003B177A"/>
    <w:rsid w:val="003B21BA"/>
    <w:rsid w:val="003B3340"/>
    <w:rsid w:val="003B4BD6"/>
    <w:rsid w:val="003B4D03"/>
    <w:rsid w:val="003B4D65"/>
    <w:rsid w:val="003B5053"/>
    <w:rsid w:val="003C5C2B"/>
    <w:rsid w:val="003C5DE8"/>
    <w:rsid w:val="003C63BC"/>
    <w:rsid w:val="003D087E"/>
    <w:rsid w:val="003E5528"/>
    <w:rsid w:val="003E6807"/>
    <w:rsid w:val="003F48B8"/>
    <w:rsid w:val="003F5755"/>
    <w:rsid w:val="003F5CC3"/>
    <w:rsid w:val="00401DDB"/>
    <w:rsid w:val="00406523"/>
    <w:rsid w:val="0040703F"/>
    <w:rsid w:val="00407267"/>
    <w:rsid w:val="00407BE0"/>
    <w:rsid w:val="00410D0B"/>
    <w:rsid w:val="004140CB"/>
    <w:rsid w:val="0041504F"/>
    <w:rsid w:val="004160D1"/>
    <w:rsid w:val="004210CE"/>
    <w:rsid w:val="00424A85"/>
    <w:rsid w:val="00426EB3"/>
    <w:rsid w:val="004313BB"/>
    <w:rsid w:val="00434528"/>
    <w:rsid w:val="00434CB4"/>
    <w:rsid w:val="00445674"/>
    <w:rsid w:val="00445AFA"/>
    <w:rsid w:val="00445F20"/>
    <w:rsid w:val="004524A2"/>
    <w:rsid w:val="00452D96"/>
    <w:rsid w:val="00454457"/>
    <w:rsid w:val="00456A46"/>
    <w:rsid w:val="004576EF"/>
    <w:rsid w:val="00463731"/>
    <w:rsid w:val="00464C92"/>
    <w:rsid w:val="00465EA2"/>
    <w:rsid w:val="00466137"/>
    <w:rsid w:val="00466C3B"/>
    <w:rsid w:val="004769B0"/>
    <w:rsid w:val="00485CC7"/>
    <w:rsid w:val="00485DFD"/>
    <w:rsid w:val="00485E3E"/>
    <w:rsid w:val="00491712"/>
    <w:rsid w:val="00493D16"/>
    <w:rsid w:val="00495928"/>
    <w:rsid w:val="004A10CF"/>
    <w:rsid w:val="004A5BF7"/>
    <w:rsid w:val="004A6C64"/>
    <w:rsid w:val="004A6D31"/>
    <w:rsid w:val="004A6E1E"/>
    <w:rsid w:val="004B335C"/>
    <w:rsid w:val="004B3723"/>
    <w:rsid w:val="004B3959"/>
    <w:rsid w:val="004B3D18"/>
    <w:rsid w:val="004B6410"/>
    <w:rsid w:val="004B6FF3"/>
    <w:rsid w:val="004B76EB"/>
    <w:rsid w:val="004C4660"/>
    <w:rsid w:val="004C71A8"/>
    <w:rsid w:val="004C7512"/>
    <w:rsid w:val="004D06C3"/>
    <w:rsid w:val="004D0C8F"/>
    <w:rsid w:val="004D3BEF"/>
    <w:rsid w:val="004D53DB"/>
    <w:rsid w:val="004D765B"/>
    <w:rsid w:val="004D778F"/>
    <w:rsid w:val="004E013A"/>
    <w:rsid w:val="004E1386"/>
    <w:rsid w:val="004E6307"/>
    <w:rsid w:val="004F107F"/>
    <w:rsid w:val="004F370F"/>
    <w:rsid w:val="004F5D30"/>
    <w:rsid w:val="004F7EA9"/>
    <w:rsid w:val="005026A0"/>
    <w:rsid w:val="00511743"/>
    <w:rsid w:val="00511995"/>
    <w:rsid w:val="00513BD5"/>
    <w:rsid w:val="00516B8F"/>
    <w:rsid w:val="005237D4"/>
    <w:rsid w:val="005315DF"/>
    <w:rsid w:val="00542628"/>
    <w:rsid w:val="00543503"/>
    <w:rsid w:val="0054493A"/>
    <w:rsid w:val="00545368"/>
    <w:rsid w:val="00547179"/>
    <w:rsid w:val="005476CB"/>
    <w:rsid w:val="00547AE9"/>
    <w:rsid w:val="00550AC1"/>
    <w:rsid w:val="0055242D"/>
    <w:rsid w:val="00556DEB"/>
    <w:rsid w:val="00562B0D"/>
    <w:rsid w:val="00563394"/>
    <w:rsid w:val="005676F6"/>
    <w:rsid w:val="005719BB"/>
    <w:rsid w:val="0057220A"/>
    <w:rsid w:val="005742A9"/>
    <w:rsid w:val="005765E3"/>
    <w:rsid w:val="00583FC3"/>
    <w:rsid w:val="00587DD0"/>
    <w:rsid w:val="00595B84"/>
    <w:rsid w:val="005A0185"/>
    <w:rsid w:val="005A0F22"/>
    <w:rsid w:val="005A26BE"/>
    <w:rsid w:val="005A48B2"/>
    <w:rsid w:val="005A799C"/>
    <w:rsid w:val="005B3B32"/>
    <w:rsid w:val="005C0ADB"/>
    <w:rsid w:val="005C13AF"/>
    <w:rsid w:val="005C326A"/>
    <w:rsid w:val="005C6BBD"/>
    <w:rsid w:val="005D0F25"/>
    <w:rsid w:val="005D393F"/>
    <w:rsid w:val="005D6657"/>
    <w:rsid w:val="005F0093"/>
    <w:rsid w:val="005F2C86"/>
    <w:rsid w:val="005F512B"/>
    <w:rsid w:val="005F5BEC"/>
    <w:rsid w:val="005F7DB3"/>
    <w:rsid w:val="00602B0B"/>
    <w:rsid w:val="00602E0F"/>
    <w:rsid w:val="00603C46"/>
    <w:rsid w:val="0061340A"/>
    <w:rsid w:val="0061647A"/>
    <w:rsid w:val="00617739"/>
    <w:rsid w:val="00617ABB"/>
    <w:rsid w:val="00617C6E"/>
    <w:rsid w:val="00626B66"/>
    <w:rsid w:val="00627D1E"/>
    <w:rsid w:val="00631CF0"/>
    <w:rsid w:val="00632A6E"/>
    <w:rsid w:val="00634AF9"/>
    <w:rsid w:val="00635B28"/>
    <w:rsid w:val="006401FB"/>
    <w:rsid w:val="006408CB"/>
    <w:rsid w:val="006517FE"/>
    <w:rsid w:val="00651B97"/>
    <w:rsid w:val="00656DA9"/>
    <w:rsid w:val="00660183"/>
    <w:rsid w:val="00663D22"/>
    <w:rsid w:val="00665263"/>
    <w:rsid w:val="00670719"/>
    <w:rsid w:val="0067192B"/>
    <w:rsid w:val="00672A03"/>
    <w:rsid w:val="006742C3"/>
    <w:rsid w:val="00676329"/>
    <w:rsid w:val="00680D9C"/>
    <w:rsid w:val="00681B00"/>
    <w:rsid w:val="006846F1"/>
    <w:rsid w:val="0068697A"/>
    <w:rsid w:val="00687AF3"/>
    <w:rsid w:val="00690EE9"/>
    <w:rsid w:val="00691BB5"/>
    <w:rsid w:val="006A035A"/>
    <w:rsid w:val="006A63AD"/>
    <w:rsid w:val="006B426A"/>
    <w:rsid w:val="006B63F0"/>
    <w:rsid w:val="006C6330"/>
    <w:rsid w:val="006D00E4"/>
    <w:rsid w:val="006D01B7"/>
    <w:rsid w:val="006D31C7"/>
    <w:rsid w:val="006D653A"/>
    <w:rsid w:val="006D782C"/>
    <w:rsid w:val="006E0250"/>
    <w:rsid w:val="006E1FC2"/>
    <w:rsid w:val="006F17F8"/>
    <w:rsid w:val="0070698F"/>
    <w:rsid w:val="007105D3"/>
    <w:rsid w:val="007115E9"/>
    <w:rsid w:val="00712F25"/>
    <w:rsid w:val="007157F0"/>
    <w:rsid w:val="007178D8"/>
    <w:rsid w:val="00720374"/>
    <w:rsid w:val="0072741C"/>
    <w:rsid w:val="007314CD"/>
    <w:rsid w:val="00736F2F"/>
    <w:rsid w:val="00737348"/>
    <w:rsid w:val="00747439"/>
    <w:rsid w:val="00747789"/>
    <w:rsid w:val="00754976"/>
    <w:rsid w:val="00762822"/>
    <w:rsid w:val="007654E2"/>
    <w:rsid w:val="0076697B"/>
    <w:rsid w:val="00770261"/>
    <w:rsid w:val="00770729"/>
    <w:rsid w:val="00771759"/>
    <w:rsid w:val="00772CD2"/>
    <w:rsid w:val="0078255B"/>
    <w:rsid w:val="00782A29"/>
    <w:rsid w:val="007832FD"/>
    <w:rsid w:val="00784925"/>
    <w:rsid w:val="00794064"/>
    <w:rsid w:val="007A14CD"/>
    <w:rsid w:val="007A2C35"/>
    <w:rsid w:val="007A2D08"/>
    <w:rsid w:val="007A5C6E"/>
    <w:rsid w:val="007B1A45"/>
    <w:rsid w:val="007B248E"/>
    <w:rsid w:val="007B4D21"/>
    <w:rsid w:val="007B729F"/>
    <w:rsid w:val="007B74EB"/>
    <w:rsid w:val="007C0BD2"/>
    <w:rsid w:val="007C18DA"/>
    <w:rsid w:val="007C307D"/>
    <w:rsid w:val="007C560E"/>
    <w:rsid w:val="007D44A0"/>
    <w:rsid w:val="007D44DF"/>
    <w:rsid w:val="007E0F30"/>
    <w:rsid w:val="007E531F"/>
    <w:rsid w:val="007F0C49"/>
    <w:rsid w:val="007F242E"/>
    <w:rsid w:val="007F2851"/>
    <w:rsid w:val="007F2EBF"/>
    <w:rsid w:val="00803E96"/>
    <w:rsid w:val="008068E0"/>
    <w:rsid w:val="008077CF"/>
    <w:rsid w:val="00810F68"/>
    <w:rsid w:val="008126F7"/>
    <w:rsid w:val="0081522C"/>
    <w:rsid w:val="008179E0"/>
    <w:rsid w:val="00822B7B"/>
    <w:rsid w:val="00823554"/>
    <w:rsid w:val="008279ED"/>
    <w:rsid w:val="00831BAC"/>
    <w:rsid w:val="00840D00"/>
    <w:rsid w:val="008432DE"/>
    <w:rsid w:val="00844B53"/>
    <w:rsid w:val="00846483"/>
    <w:rsid w:val="00846D95"/>
    <w:rsid w:val="00853ED7"/>
    <w:rsid w:val="00856974"/>
    <w:rsid w:val="00860872"/>
    <w:rsid w:val="00863D5F"/>
    <w:rsid w:val="00865C8C"/>
    <w:rsid w:val="00865D27"/>
    <w:rsid w:val="00865FB5"/>
    <w:rsid w:val="00866426"/>
    <w:rsid w:val="008666F9"/>
    <w:rsid w:val="00867AB3"/>
    <w:rsid w:val="00874923"/>
    <w:rsid w:val="00877DAC"/>
    <w:rsid w:val="00884A91"/>
    <w:rsid w:val="00890BEF"/>
    <w:rsid w:val="008A0FAE"/>
    <w:rsid w:val="008A2B0E"/>
    <w:rsid w:val="008A3B0F"/>
    <w:rsid w:val="008B238E"/>
    <w:rsid w:val="008B7B7F"/>
    <w:rsid w:val="008C16AB"/>
    <w:rsid w:val="008C3316"/>
    <w:rsid w:val="008C7728"/>
    <w:rsid w:val="008D3700"/>
    <w:rsid w:val="008D373F"/>
    <w:rsid w:val="008D66C1"/>
    <w:rsid w:val="008D7AB6"/>
    <w:rsid w:val="008D7B10"/>
    <w:rsid w:val="008E0123"/>
    <w:rsid w:val="008E4A07"/>
    <w:rsid w:val="008E7500"/>
    <w:rsid w:val="008E7E17"/>
    <w:rsid w:val="008F49B6"/>
    <w:rsid w:val="008F5FA4"/>
    <w:rsid w:val="0090039D"/>
    <w:rsid w:val="00900B38"/>
    <w:rsid w:val="009033A2"/>
    <w:rsid w:val="00903539"/>
    <w:rsid w:val="009037BC"/>
    <w:rsid w:val="00907FBB"/>
    <w:rsid w:val="00911CA6"/>
    <w:rsid w:val="009143D7"/>
    <w:rsid w:val="0091758A"/>
    <w:rsid w:val="00920310"/>
    <w:rsid w:val="00921608"/>
    <w:rsid w:val="00923390"/>
    <w:rsid w:val="00927A51"/>
    <w:rsid w:val="00931A94"/>
    <w:rsid w:val="00931E5A"/>
    <w:rsid w:val="00931FBF"/>
    <w:rsid w:val="00936332"/>
    <w:rsid w:val="009372B7"/>
    <w:rsid w:val="00937C50"/>
    <w:rsid w:val="00940607"/>
    <w:rsid w:val="00942C40"/>
    <w:rsid w:val="009435CD"/>
    <w:rsid w:val="00943B01"/>
    <w:rsid w:val="00946A7E"/>
    <w:rsid w:val="0095109C"/>
    <w:rsid w:val="00952565"/>
    <w:rsid w:val="0095470D"/>
    <w:rsid w:val="00955D07"/>
    <w:rsid w:val="0095636A"/>
    <w:rsid w:val="00956A7E"/>
    <w:rsid w:val="009579D7"/>
    <w:rsid w:val="009648E6"/>
    <w:rsid w:val="00964C81"/>
    <w:rsid w:val="0096653F"/>
    <w:rsid w:val="009707A5"/>
    <w:rsid w:val="00984D1C"/>
    <w:rsid w:val="00985BC4"/>
    <w:rsid w:val="009917C3"/>
    <w:rsid w:val="009938D8"/>
    <w:rsid w:val="009A0B04"/>
    <w:rsid w:val="009A2658"/>
    <w:rsid w:val="009A3E15"/>
    <w:rsid w:val="009A5014"/>
    <w:rsid w:val="009A5CFA"/>
    <w:rsid w:val="009A649A"/>
    <w:rsid w:val="009A6727"/>
    <w:rsid w:val="009A7FCF"/>
    <w:rsid w:val="009B17A3"/>
    <w:rsid w:val="009B2279"/>
    <w:rsid w:val="009B3DC0"/>
    <w:rsid w:val="009B544E"/>
    <w:rsid w:val="009C022F"/>
    <w:rsid w:val="009C0A34"/>
    <w:rsid w:val="009C1EBD"/>
    <w:rsid w:val="009C4C94"/>
    <w:rsid w:val="009D15A5"/>
    <w:rsid w:val="009D3D59"/>
    <w:rsid w:val="009D43F6"/>
    <w:rsid w:val="009D7392"/>
    <w:rsid w:val="009F50DF"/>
    <w:rsid w:val="009F537D"/>
    <w:rsid w:val="009F7CA8"/>
    <w:rsid w:val="009F7D53"/>
    <w:rsid w:val="00A003C5"/>
    <w:rsid w:val="00A00769"/>
    <w:rsid w:val="00A0370E"/>
    <w:rsid w:val="00A06E5A"/>
    <w:rsid w:val="00A103F5"/>
    <w:rsid w:val="00A10D2E"/>
    <w:rsid w:val="00A164C7"/>
    <w:rsid w:val="00A2415C"/>
    <w:rsid w:val="00A258B7"/>
    <w:rsid w:val="00A25F38"/>
    <w:rsid w:val="00A33654"/>
    <w:rsid w:val="00A35193"/>
    <w:rsid w:val="00A37161"/>
    <w:rsid w:val="00A40F41"/>
    <w:rsid w:val="00A434F2"/>
    <w:rsid w:val="00A4428A"/>
    <w:rsid w:val="00A4562A"/>
    <w:rsid w:val="00A7322E"/>
    <w:rsid w:val="00A73290"/>
    <w:rsid w:val="00A74385"/>
    <w:rsid w:val="00A77C12"/>
    <w:rsid w:val="00A80A88"/>
    <w:rsid w:val="00A81D35"/>
    <w:rsid w:val="00A83B93"/>
    <w:rsid w:val="00A83DDE"/>
    <w:rsid w:val="00A86A30"/>
    <w:rsid w:val="00A939F0"/>
    <w:rsid w:val="00A95087"/>
    <w:rsid w:val="00A955B4"/>
    <w:rsid w:val="00A97BDC"/>
    <w:rsid w:val="00AA425C"/>
    <w:rsid w:val="00AA7E00"/>
    <w:rsid w:val="00AB03B3"/>
    <w:rsid w:val="00AB07A1"/>
    <w:rsid w:val="00AB3447"/>
    <w:rsid w:val="00AB3623"/>
    <w:rsid w:val="00AB76A2"/>
    <w:rsid w:val="00AB7744"/>
    <w:rsid w:val="00AB7F22"/>
    <w:rsid w:val="00AC1467"/>
    <w:rsid w:val="00AC1D22"/>
    <w:rsid w:val="00AC2A36"/>
    <w:rsid w:val="00AC3CC6"/>
    <w:rsid w:val="00AC552F"/>
    <w:rsid w:val="00AD3A30"/>
    <w:rsid w:val="00AD4012"/>
    <w:rsid w:val="00AD6A07"/>
    <w:rsid w:val="00AD7871"/>
    <w:rsid w:val="00AE0E77"/>
    <w:rsid w:val="00AE1753"/>
    <w:rsid w:val="00AE27AE"/>
    <w:rsid w:val="00AE2D75"/>
    <w:rsid w:val="00AE5876"/>
    <w:rsid w:val="00AF4568"/>
    <w:rsid w:val="00AF4C12"/>
    <w:rsid w:val="00B0289C"/>
    <w:rsid w:val="00B02CA0"/>
    <w:rsid w:val="00B0625E"/>
    <w:rsid w:val="00B10301"/>
    <w:rsid w:val="00B12FD2"/>
    <w:rsid w:val="00B16278"/>
    <w:rsid w:val="00B20C09"/>
    <w:rsid w:val="00B2546B"/>
    <w:rsid w:val="00B25F26"/>
    <w:rsid w:val="00B31DCD"/>
    <w:rsid w:val="00B35F87"/>
    <w:rsid w:val="00B40931"/>
    <w:rsid w:val="00B43C46"/>
    <w:rsid w:val="00B44D79"/>
    <w:rsid w:val="00B51E5C"/>
    <w:rsid w:val="00B52FB9"/>
    <w:rsid w:val="00B55ED5"/>
    <w:rsid w:val="00B7525B"/>
    <w:rsid w:val="00B77407"/>
    <w:rsid w:val="00B77AB8"/>
    <w:rsid w:val="00B87E78"/>
    <w:rsid w:val="00B932A3"/>
    <w:rsid w:val="00B93BE6"/>
    <w:rsid w:val="00B971F8"/>
    <w:rsid w:val="00BA21A1"/>
    <w:rsid w:val="00BA7F0E"/>
    <w:rsid w:val="00BB1F85"/>
    <w:rsid w:val="00BB484E"/>
    <w:rsid w:val="00BB48E2"/>
    <w:rsid w:val="00BB63D8"/>
    <w:rsid w:val="00BC097C"/>
    <w:rsid w:val="00BC162D"/>
    <w:rsid w:val="00BC3346"/>
    <w:rsid w:val="00BC6202"/>
    <w:rsid w:val="00BD17A1"/>
    <w:rsid w:val="00BD288E"/>
    <w:rsid w:val="00BD6C3D"/>
    <w:rsid w:val="00BE301B"/>
    <w:rsid w:val="00BE4C9D"/>
    <w:rsid w:val="00BE632C"/>
    <w:rsid w:val="00BF0188"/>
    <w:rsid w:val="00BF0E4F"/>
    <w:rsid w:val="00BF1042"/>
    <w:rsid w:val="00BF2F2B"/>
    <w:rsid w:val="00BF6026"/>
    <w:rsid w:val="00C00795"/>
    <w:rsid w:val="00C010AB"/>
    <w:rsid w:val="00C06508"/>
    <w:rsid w:val="00C117ED"/>
    <w:rsid w:val="00C1646B"/>
    <w:rsid w:val="00C2243F"/>
    <w:rsid w:val="00C231AB"/>
    <w:rsid w:val="00C2605D"/>
    <w:rsid w:val="00C26909"/>
    <w:rsid w:val="00C306B5"/>
    <w:rsid w:val="00C31B85"/>
    <w:rsid w:val="00C34BA2"/>
    <w:rsid w:val="00C36333"/>
    <w:rsid w:val="00C371D3"/>
    <w:rsid w:val="00C411E8"/>
    <w:rsid w:val="00C46F24"/>
    <w:rsid w:val="00C47DB9"/>
    <w:rsid w:val="00C50D15"/>
    <w:rsid w:val="00C53281"/>
    <w:rsid w:val="00C55B5D"/>
    <w:rsid w:val="00C56FE9"/>
    <w:rsid w:val="00C63A01"/>
    <w:rsid w:val="00C70142"/>
    <w:rsid w:val="00C70C94"/>
    <w:rsid w:val="00C71F00"/>
    <w:rsid w:val="00C737E0"/>
    <w:rsid w:val="00C7565E"/>
    <w:rsid w:val="00C77F22"/>
    <w:rsid w:val="00C80726"/>
    <w:rsid w:val="00C84045"/>
    <w:rsid w:val="00C86411"/>
    <w:rsid w:val="00C900B4"/>
    <w:rsid w:val="00C94BF6"/>
    <w:rsid w:val="00CA04E1"/>
    <w:rsid w:val="00CA66F9"/>
    <w:rsid w:val="00CA717A"/>
    <w:rsid w:val="00CB0ED1"/>
    <w:rsid w:val="00CC110B"/>
    <w:rsid w:val="00CC3E74"/>
    <w:rsid w:val="00CC55C4"/>
    <w:rsid w:val="00CC74E4"/>
    <w:rsid w:val="00CD0B29"/>
    <w:rsid w:val="00CD266E"/>
    <w:rsid w:val="00CE2F29"/>
    <w:rsid w:val="00CF4177"/>
    <w:rsid w:val="00D011CC"/>
    <w:rsid w:val="00D06A89"/>
    <w:rsid w:val="00D13DD5"/>
    <w:rsid w:val="00D15344"/>
    <w:rsid w:val="00D162A5"/>
    <w:rsid w:val="00D221F3"/>
    <w:rsid w:val="00D23812"/>
    <w:rsid w:val="00D262C0"/>
    <w:rsid w:val="00D2637C"/>
    <w:rsid w:val="00D274DB"/>
    <w:rsid w:val="00D33043"/>
    <w:rsid w:val="00D33FEC"/>
    <w:rsid w:val="00D34CA9"/>
    <w:rsid w:val="00D35C0C"/>
    <w:rsid w:val="00D41D2C"/>
    <w:rsid w:val="00D432A9"/>
    <w:rsid w:val="00D445C6"/>
    <w:rsid w:val="00D45158"/>
    <w:rsid w:val="00D46216"/>
    <w:rsid w:val="00D53241"/>
    <w:rsid w:val="00D56D1D"/>
    <w:rsid w:val="00D578EA"/>
    <w:rsid w:val="00D607BD"/>
    <w:rsid w:val="00D60852"/>
    <w:rsid w:val="00D625D5"/>
    <w:rsid w:val="00D63C4C"/>
    <w:rsid w:val="00D6650D"/>
    <w:rsid w:val="00D7015C"/>
    <w:rsid w:val="00D76A6F"/>
    <w:rsid w:val="00D7727E"/>
    <w:rsid w:val="00D80910"/>
    <w:rsid w:val="00D8310F"/>
    <w:rsid w:val="00D83731"/>
    <w:rsid w:val="00D85E12"/>
    <w:rsid w:val="00D931F0"/>
    <w:rsid w:val="00D96172"/>
    <w:rsid w:val="00D96FED"/>
    <w:rsid w:val="00D97D1D"/>
    <w:rsid w:val="00DA2768"/>
    <w:rsid w:val="00DA6143"/>
    <w:rsid w:val="00DB4B8B"/>
    <w:rsid w:val="00DB54FA"/>
    <w:rsid w:val="00DC3186"/>
    <w:rsid w:val="00DC3FB8"/>
    <w:rsid w:val="00DC626E"/>
    <w:rsid w:val="00DC7465"/>
    <w:rsid w:val="00DC7BAA"/>
    <w:rsid w:val="00DD1257"/>
    <w:rsid w:val="00DE2958"/>
    <w:rsid w:val="00DE3212"/>
    <w:rsid w:val="00DF45B1"/>
    <w:rsid w:val="00E06829"/>
    <w:rsid w:val="00E10BE9"/>
    <w:rsid w:val="00E1201A"/>
    <w:rsid w:val="00E1273A"/>
    <w:rsid w:val="00E14522"/>
    <w:rsid w:val="00E14E52"/>
    <w:rsid w:val="00E207EB"/>
    <w:rsid w:val="00E26DE8"/>
    <w:rsid w:val="00E2720F"/>
    <w:rsid w:val="00E32531"/>
    <w:rsid w:val="00E3375C"/>
    <w:rsid w:val="00E36B3A"/>
    <w:rsid w:val="00E36E83"/>
    <w:rsid w:val="00E40ECF"/>
    <w:rsid w:val="00E42A0C"/>
    <w:rsid w:val="00E4378A"/>
    <w:rsid w:val="00E43F18"/>
    <w:rsid w:val="00E56FB7"/>
    <w:rsid w:val="00E60DD9"/>
    <w:rsid w:val="00E725F9"/>
    <w:rsid w:val="00E74D71"/>
    <w:rsid w:val="00E751AE"/>
    <w:rsid w:val="00E76BC9"/>
    <w:rsid w:val="00E81C1B"/>
    <w:rsid w:val="00E823EF"/>
    <w:rsid w:val="00E828E3"/>
    <w:rsid w:val="00E8345F"/>
    <w:rsid w:val="00E83A9B"/>
    <w:rsid w:val="00E8503F"/>
    <w:rsid w:val="00E862D4"/>
    <w:rsid w:val="00E9107D"/>
    <w:rsid w:val="00E915C1"/>
    <w:rsid w:val="00E927DB"/>
    <w:rsid w:val="00E93E1F"/>
    <w:rsid w:val="00E97F77"/>
    <w:rsid w:val="00EA1BC8"/>
    <w:rsid w:val="00EA29FA"/>
    <w:rsid w:val="00EA5F9B"/>
    <w:rsid w:val="00EA6909"/>
    <w:rsid w:val="00EB0120"/>
    <w:rsid w:val="00EB058F"/>
    <w:rsid w:val="00EB0E17"/>
    <w:rsid w:val="00EB3797"/>
    <w:rsid w:val="00EB3A6F"/>
    <w:rsid w:val="00EB7BB6"/>
    <w:rsid w:val="00EC139D"/>
    <w:rsid w:val="00EC1797"/>
    <w:rsid w:val="00ED369E"/>
    <w:rsid w:val="00ED5DC2"/>
    <w:rsid w:val="00ED6A38"/>
    <w:rsid w:val="00EE1487"/>
    <w:rsid w:val="00EE1EFB"/>
    <w:rsid w:val="00EE2381"/>
    <w:rsid w:val="00EE2434"/>
    <w:rsid w:val="00EE25B6"/>
    <w:rsid w:val="00EE4C42"/>
    <w:rsid w:val="00EE7F70"/>
    <w:rsid w:val="00EF077F"/>
    <w:rsid w:val="00EF0874"/>
    <w:rsid w:val="00EF4113"/>
    <w:rsid w:val="00EF42F1"/>
    <w:rsid w:val="00EF6A37"/>
    <w:rsid w:val="00F067F1"/>
    <w:rsid w:val="00F11B18"/>
    <w:rsid w:val="00F1397F"/>
    <w:rsid w:val="00F17183"/>
    <w:rsid w:val="00F22570"/>
    <w:rsid w:val="00F33357"/>
    <w:rsid w:val="00F41596"/>
    <w:rsid w:val="00F52076"/>
    <w:rsid w:val="00F6043B"/>
    <w:rsid w:val="00F642D9"/>
    <w:rsid w:val="00F65905"/>
    <w:rsid w:val="00F704C7"/>
    <w:rsid w:val="00F77C1F"/>
    <w:rsid w:val="00F81F24"/>
    <w:rsid w:val="00F821DA"/>
    <w:rsid w:val="00F97AD7"/>
    <w:rsid w:val="00FA293D"/>
    <w:rsid w:val="00FA3F9E"/>
    <w:rsid w:val="00FA493D"/>
    <w:rsid w:val="00FA5E46"/>
    <w:rsid w:val="00FB2FDE"/>
    <w:rsid w:val="00FB4447"/>
    <w:rsid w:val="00FB54C3"/>
    <w:rsid w:val="00FC2FE5"/>
    <w:rsid w:val="00FC6EC2"/>
    <w:rsid w:val="00FC7449"/>
    <w:rsid w:val="00FC7D7E"/>
    <w:rsid w:val="00FD0867"/>
    <w:rsid w:val="00FD1C11"/>
    <w:rsid w:val="00FD30FE"/>
    <w:rsid w:val="00FD4940"/>
    <w:rsid w:val="00FD4AC5"/>
    <w:rsid w:val="00FD588A"/>
    <w:rsid w:val="00FD6597"/>
    <w:rsid w:val="00FE2D55"/>
    <w:rsid w:val="00FE44FC"/>
    <w:rsid w:val="00FE4DDC"/>
    <w:rsid w:val="00FE51BD"/>
    <w:rsid w:val="00FE54D9"/>
    <w:rsid w:val="00FE7D5B"/>
    <w:rsid w:val="00FF1C9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4EA3FE-9E5B-426A-8967-475F6070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4E2"/>
    <w:pPr>
      <w:spacing w:line="240" w:lineRule="auto"/>
      <w:jc w:val="both"/>
    </w:pPr>
    <w:rPr>
      <w:rFonts w:ascii="Palatino Linotype" w:eastAsia="Calibri" w:hAnsi="Palatino Linotype" w:cs="Times New Roman"/>
      <w:sz w:val="24"/>
    </w:rPr>
  </w:style>
  <w:style w:type="paragraph" w:styleId="Heading1">
    <w:name w:val="heading 1"/>
    <w:basedOn w:val="Normal"/>
    <w:next w:val="Normal"/>
    <w:link w:val="Heading1Char"/>
    <w:qFormat/>
    <w:rsid w:val="00C53281"/>
    <w:pPr>
      <w:keepNext/>
      <w:jc w:val="center"/>
      <w:outlineLvl w:val="0"/>
    </w:pPr>
    <w:rPr>
      <w:rFonts w:eastAsia="Times New Roman"/>
      <w:sz w:val="28"/>
      <w:szCs w:val="20"/>
    </w:rPr>
  </w:style>
  <w:style w:type="paragraph" w:styleId="Heading2">
    <w:name w:val="heading 2"/>
    <w:basedOn w:val="Normal"/>
    <w:next w:val="Normal"/>
    <w:link w:val="Heading2Char"/>
    <w:uiPriority w:val="9"/>
    <w:semiHidden/>
    <w:unhideWhenUsed/>
    <w:qFormat/>
    <w:rsid w:val="009B1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0301"/>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3281"/>
    <w:rPr>
      <w:rFonts w:ascii="Times New Roman" w:eastAsia="Times New Roman" w:hAnsi="Times New Roman" w:cs="Times New Roman"/>
      <w:sz w:val="28"/>
      <w:szCs w:val="20"/>
      <w:lang w:val="en-US"/>
    </w:rPr>
  </w:style>
  <w:style w:type="paragraph" w:styleId="Header">
    <w:name w:val="header"/>
    <w:basedOn w:val="Normal"/>
    <w:link w:val="HeaderChar"/>
    <w:unhideWhenUsed/>
    <w:rsid w:val="007654E2"/>
    <w:pPr>
      <w:tabs>
        <w:tab w:val="center" w:pos="4680"/>
        <w:tab w:val="right" w:pos="9360"/>
      </w:tabs>
      <w:spacing w:after="0"/>
    </w:pPr>
  </w:style>
  <w:style w:type="character" w:customStyle="1" w:styleId="HeaderChar">
    <w:name w:val="Header Char"/>
    <w:basedOn w:val="DefaultParagraphFont"/>
    <w:link w:val="Header"/>
    <w:rsid w:val="007654E2"/>
    <w:rPr>
      <w:rFonts w:ascii="Palatino Linotype" w:eastAsia="Calibri" w:hAnsi="Palatino Linotype" w:cs="Times New Roman"/>
      <w:sz w:val="24"/>
      <w:lang w:val="en-US"/>
    </w:rPr>
  </w:style>
  <w:style w:type="paragraph" w:styleId="Footer">
    <w:name w:val="footer"/>
    <w:basedOn w:val="Normal"/>
    <w:link w:val="FooterChar"/>
    <w:uiPriority w:val="99"/>
    <w:unhideWhenUsed/>
    <w:rsid w:val="007654E2"/>
    <w:pPr>
      <w:tabs>
        <w:tab w:val="center" w:pos="4680"/>
        <w:tab w:val="right" w:pos="9360"/>
      </w:tabs>
      <w:spacing w:after="0"/>
    </w:pPr>
  </w:style>
  <w:style w:type="character" w:customStyle="1" w:styleId="FooterChar">
    <w:name w:val="Footer Char"/>
    <w:basedOn w:val="DefaultParagraphFont"/>
    <w:link w:val="Footer"/>
    <w:uiPriority w:val="99"/>
    <w:rsid w:val="007654E2"/>
    <w:rPr>
      <w:rFonts w:ascii="Palatino Linotype" w:eastAsia="Calibri" w:hAnsi="Palatino Linotype" w:cs="Times New Roman"/>
      <w:sz w:val="24"/>
      <w:lang w:val="en-US"/>
    </w:rPr>
  </w:style>
  <w:style w:type="paragraph" w:styleId="BodyText">
    <w:name w:val="Body Text"/>
    <w:basedOn w:val="Normal"/>
    <w:link w:val="BodyTextChar"/>
    <w:rsid w:val="008E4A07"/>
    <w:pPr>
      <w:spacing w:after="120"/>
      <w:jc w:val="left"/>
    </w:pPr>
    <w:rPr>
      <w:rFonts w:ascii="Times New Roman" w:eastAsia="Times New Roman" w:hAnsi="Times New Roman"/>
      <w:szCs w:val="24"/>
      <w:lang w:eastAsia="ro-RO"/>
    </w:rPr>
  </w:style>
  <w:style w:type="character" w:customStyle="1" w:styleId="BodyTextChar">
    <w:name w:val="Body Text Char"/>
    <w:basedOn w:val="DefaultParagraphFont"/>
    <w:link w:val="BodyText"/>
    <w:rsid w:val="008E4A07"/>
    <w:rPr>
      <w:rFonts w:ascii="Times New Roman" w:eastAsia="Times New Roman" w:hAnsi="Times New Roman" w:cs="Times New Roman"/>
      <w:sz w:val="24"/>
      <w:szCs w:val="24"/>
      <w:lang w:eastAsia="ro-RO"/>
    </w:rPr>
  </w:style>
  <w:style w:type="paragraph" w:styleId="NormalWeb">
    <w:name w:val="Normal (Web)"/>
    <w:basedOn w:val="Normal"/>
    <w:uiPriority w:val="99"/>
    <w:rsid w:val="008E4A07"/>
    <w:pPr>
      <w:spacing w:before="100" w:beforeAutospacing="1" w:after="100" w:afterAutospacing="1"/>
      <w:jc w:val="left"/>
    </w:pPr>
    <w:rPr>
      <w:rFonts w:ascii="Times New Roman" w:eastAsia="Times New Roman" w:hAnsi="Times New Roman"/>
      <w:szCs w:val="24"/>
    </w:rPr>
  </w:style>
  <w:style w:type="character" w:styleId="Strong">
    <w:name w:val="Strong"/>
    <w:basedOn w:val="DefaultParagraphFont"/>
    <w:uiPriority w:val="22"/>
    <w:qFormat/>
    <w:rsid w:val="008E4A07"/>
    <w:rPr>
      <w:b/>
      <w:bCs/>
    </w:rPr>
  </w:style>
  <w:style w:type="paragraph" w:customStyle="1" w:styleId="Default">
    <w:name w:val="Default"/>
    <w:rsid w:val="00B77A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eta">
    <w:name w:val="meta"/>
    <w:basedOn w:val="Normal"/>
    <w:rsid w:val="0067192B"/>
    <w:pPr>
      <w:spacing w:before="100" w:beforeAutospacing="1" w:after="100" w:afterAutospacing="1"/>
      <w:jc w:val="left"/>
    </w:pPr>
    <w:rPr>
      <w:rFonts w:ascii="Times New Roman" w:eastAsia="Times New Roman" w:hAnsi="Times New Roman"/>
      <w:szCs w:val="24"/>
      <w:lang w:eastAsia="ro-RO"/>
    </w:rPr>
  </w:style>
  <w:style w:type="paragraph" w:styleId="BalloonText">
    <w:name w:val="Balloon Text"/>
    <w:basedOn w:val="Normal"/>
    <w:link w:val="BalloonTextChar"/>
    <w:uiPriority w:val="99"/>
    <w:semiHidden/>
    <w:unhideWhenUsed/>
    <w:rsid w:val="00055EA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EAD"/>
    <w:rPr>
      <w:rFonts w:ascii="Tahoma" w:eastAsia="Calibri" w:hAnsi="Tahoma" w:cs="Tahoma"/>
      <w:sz w:val="16"/>
      <w:szCs w:val="16"/>
      <w:lang w:val="en-US"/>
    </w:rPr>
  </w:style>
  <w:style w:type="character" w:customStyle="1" w:styleId="Heading2Char">
    <w:name w:val="Heading 2 Char"/>
    <w:basedOn w:val="DefaultParagraphFont"/>
    <w:link w:val="Heading2"/>
    <w:uiPriority w:val="9"/>
    <w:semiHidden/>
    <w:rsid w:val="009B17A3"/>
    <w:rPr>
      <w:rFonts w:asciiTheme="majorHAnsi" w:eastAsiaTheme="majorEastAsia" w:hAnsiTheme="majorHAnsi" w:cstheme="majorBidi"/>
      <w:b/>
      <w:bCs/>
      <w:color w:val="4F81BD" w:themeColor="accent1"/>
      <w:sz w:val="26"/>
      <w:szCs w:val="26"/>
      <w:lang w:val="en-US"/>
    </w:rPr>
  </w:style>
  <w:style w:type="paragraph" w:styleId="BodyTextIndent3">
    <w:name w:val="Body Text Indent 3"/>
    <w:basedOn w:val="Normal"/>
    <w:link w:val="BodyTextIndent3Char"/>
    <w:uiPriority w:val="99"/>
    <w:semiHidden/>
    <w:unhideWhenUsed/>
    <w:rsid w:val="00B52FB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2FB9"/>
    <w:rPr>
      <w:rFonts w:ascii="Palatino Linotype" w:eastAsia="Calibri" w:hAnsi="Palatino Linotype" w:cs="Times New Roman"/>
      <w:sz w:val="16"/>
      <w:szCs w:val="16"/>
      <w:lang w:val="en-US"/>
    </w:rPr>
  </w:style>
  <w:style w:type="paragraph" w:styleId="NoSpacing">
    <w:name w:val="No Spacing"/>
    <w:uiPriority w:val="1"/>
    <w:qFormat/>
    <w:rsid w:val="00B52FB9"/>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FD4AC5"/>
    <w:pPr>
      <w:ind w:left="720"/>
      <w:contextualSpacing/>
    </w:pPr>
  </w:style>
  <w:style w:type="table" w:styleId="TableGrid">
    <w:name w:val="Table Grid"/>
    <w:basedOn w:val="TableNormal"/>
    <w:uiPriority w:val="59"/>
    <w:rsid w:val="00AD7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C1D22"/>
    <w:pPr>
      <w:spacing w:after="0" w:line="240" w:lineRule="auto"/>
    </w:pPr>
    <w:rPr>
      <w:rFonts w:ascii="Times New Roman" w:hAnsi="Times New Roman" w:cs="Times New Roman"/>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10301"/>
    <w:rPr>
      <w:rFonts w:asciiTheme="majorHAnsi" w:eastAsiaTheme="majorEastAsia" w:hAnsiTheme="majorHAnsi" w:cstheme="majorBidi"/>
      <w:color w:val="243F60" w:themeColor="accent1" w:themeShade="7F"/>
      <w:sz w:val="24"/>
      <w:szCs w:val="24"/>
      <w:lang w:val="en-US"/>
    </w:rPr>
  </w:style>
  <w:style w:type="character" w:styleId="Hyperlink">
    <w:name w:val="Hyperlink"/>
    <w:basedOn w:val="DefaultParagraphFont"/>
    <w:uiPriority w:val="99"/>
    <w:unhideWhenUsed/>
    <w:rsid w:val="00C36333"/>
    <w:rPr>
      <w:color w:val="0000FF" w:themeColor="hyperlink"/>
      <w:u w:val="single"/>
    </w:rPr>
  </w:style>
  <w:style w:type="character" w:customStyle="1" w:styleId="UnresolvedMention1">
    <w:name w:val="Unresolved Mention1"/>
    <w:basedOn w:val="DefaultParagraphFont"/>
    <w:uiPriority w:val="99"/>
    <w:semiHidden/>
    <w:unhideWhenUsed/>
    <w:rsid w:val="00C36333"/>
    <w:rPr>
      <w:color w:val="808080"/>
      <w:shd w:val="clear" w:color="auto" w:fill="E6E6E6"/>
    </w:rPr>
  </w:style>
  <w:style w:type="table" w:customStyle="1" w:styleId="GrilTabel1">
    <w:name w:val="Grilă Tabel1"/>
    <w:basedOn w:val="TableNormal"/>
    <w:next w:val="TableGrid"/>
    <w:rsid w:val="000267F8"/>
    <w:pPr>
      <w:spacing w:after="0" w:line="240" w:lineRule="auto"/>
    </w:pPr>
    <w:rPr>
      <w:rFonts w:ascii="Times New Roman" w:eastAsia="Times New Roman" w:hAnsi="Times New Roman" w:cs="Arial"/>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apitol-PAS">
    <w:name w:val="1-Capitol-PAS"/>
    <w:basedOn w:val="Title"/>
    <w:next w:val="2-SubTitlu1-PAS"/>
    <w:link w:val="1-Capitol-PASCaracter"/>
    <w:autoRedefine/>
    <w:qFormat/>
    <w:rsid w:val="008D3700"/>
    <w:pPr>
      <w:tabs>
        <w:tab w:val="left" w:pos="426"/>
      </w:tabs>
      <w:ind w:firstLine="545"/>
      <w:contextualSpacing w:val="0"/>
      <w:jc w:val="center"/>
    </w:pPr>
    <w:rPr>
      <w:rFonts w:ascii="Arial" w:eastAsia="Times New Roman" w:hAnsi="Arial" w:cs="Arial"/>
      <w:b/>
      <w:sz w:val="24"/>
      <w:szCs w:val="24"/>
    </w:rPr>
  </w:style>
  <w:style w:type="paragraph" w:customStyle="1" w:styleId="2-SubTitlu1-PAS">
    <w:name w:val="2-SubTitlu1-PAS"/>
    <w:basedOn w:val="Title"/>
    <w:link w:val="2-SubTitlu1-PASCaracter"/>
    <w:autoRedefine/>
    <w:qFormat/>
    <w:rsid w:val="004576EF"/>
    <w:pPr>
      <w:tabs>
        <w:tab w:val="left" w:pos="426"/>
        <w:tab w:val="left" w:pos="1276"/>
      </w:tabs>
      <w:spacing w:before="120" w:line="276" w:lineRule="auto"/>
      <w:contextualSpacing w:val="0"/>
    </w:pPr>
    <w:rPr>
      <w:rFonts w:ascii="Times New Roman" w:eastAsiaTheme="minorHAnsi" w:hAnsi="Times New Roman" w:cs="Times New Roman"/>
      <w:b/>
      <w:sz w:val="24"/>
      <w:szCs w:val="24"/>
      <w:lang w:val="en-US"/>
    </w:rPr>
  </w:style>
  <w:style w:type="character" w:customStyle="1" w:styleId="1-Capitol-PASCaracter">
    <w:name w:val="1-Capitol-PAS Caracter"/>
    <w:basedOn w:val="TitleChar"/>
    <w:link w:val="1-Capitol-PAS"/>
    <w:rsid w:val="008D3700"/>
    <w:rPr>
      <w:rFonts w:ascii="Arial" w:eastAsia="Times New Roman" w:hAnsi="Arial" w:cs="Arial"/>
      <w:b/>
      <w:spacing w:val="-10"/>
      <w:kern w:val="28"/>
      <w:sz w:val="24"/>
      <w:szCs w:val="24"/>
    </w:rPr>
  </w:style>
  <w:style w:type="paragraph" w:customStyle="1" w:styleId="3-Paragraf-PAS">
    <w:name w:val="3-Paragraf-PAS"/>
    <w:basedOn w:val="Normal"/>
    <w:link w:val="3-Paragraf-PASCaracter"/>
    <w:qFormat/>
    <w:rsid w:val="008D3700"/>
    <w:pPr>
      <w:spacing w:after="0" w:line="276" w:lineRule="auto"/>
      <w:ind w:firstLine="720"/>
    </w:pPr>
    <w:rPr>
      <w:rFonts w:ascii="Arial" w:eastAsia="Arial" w:hAnsi="Arial" w:cs="Arial"/>
      <w:color w:val="000000"/>
    </w:rPr>
  </w:style>
  <w:style w:type="character" w:customStyle="1" w:styleId="2-SubTitlu1-PASCaracter">
    <w:name w:val="2-SubTitlu1-PAS Caracter"/>
    <w:basedOn w:val="1-Capitol-PASCaracter"/>
    <w:link w:val="2-SubTitlu1-PAS"/>
    <w:rsid w:val="004576EF"/>
    <w:rPr>
      <w:rFonts w:ascii="Times New Roman" w:eastAsia="Times New Roman" w:hAnsi="Times New Roman" w:cs="Times New Roman"/>
      <w:b/>
      <w:spacing w:val="-10"/>
      <w:kern w:val="28"/>
      <w:sz w:val="24"/>
      <w:szCs w:val="24"/>
      <w:lang w:val="en-US"/>
    </w:rPr>
  </w:style>
  <w:style w:type="paragraph" w:customStyle="1" w:styleId="4-Lista1-PAS">
    <w:name w:val="4-Lista1-PAS"/>
    <w:basedOn w:val="Normal"/>
    <w:link w:val="4-Lista1-PASCaracter"/>
    <w:autoRedefine/>
    <w:qFormat/>
    <w:rsid w:val="00D262C0"/>
    <w:pPr>
      <w:spacing w:after="0" w:line="276" w:lineRule="auto"/>
      <w:ind w:firstLine="545"/>
    </w:pPr>
    <w:rPr>
      <w:rFonts w:ascii="Times New Roman" w:eastAsia="Arial" w:hAnsi="Times New Roman"/>
      <w:szCs w:val="24"/>
    </w:rPr>
  </w:style>
  <w:style w:type="character" w:customStyle="1" w:styleId="3-Paragraf-PASCaracter">
    <w:name w:val="3-Paragraf-PAS Caracter"/>
    <w:basedOn w:val="DefaultParagraphFont"/>
    <w:link w:val="3-Paragraf-PAS"/>
    <w:rsid w:val="008D3700"/>
    <w:rPr>
      <w:rFonts w:ascii="Arial" w:eastAsia="Arial" w:hAnsi="Arial" w:cs="Arial"/>
      <w:color w:val="000000"/>
      <w:sz w:val="24"/>
    </w:rPr>
  </w:style>
  <w:style w:type="paragraph" w:customStyle="1" w:styleId="5-SubtitluGeneral-PAS">
    <w:name w:val="5-SubtitluGeneral-PAS"/>
    <w:basedOn w:val="3-Paragraf-PAS"/>
    <w:link w:val="5-SubtitluGeneral-PASCaracter"/>
    <w:autoRedefine/>
    <w:qFormat/>
    <w:rsid w:val="00E927DB"/>
    <w:pPr>
      <w:tabs>
        <w:tab w:val="left" w:pos="426"/>
      </w:tabs>
      <w:spacing w:before="120" w:after="120"/>
      <w:ind w:firstLine="545"/>
      <w:jc w:val="center"/>
    </w:pPr>
    <w:rPr>
      <w:rFonts w:ascii="Times New Roman" w:hAnsi="Times New Roman" w:cs="Times New Roman"/>
      <w:b/>
      <w:color w:val="auto"/>
      <w:szCs w:val="24"/>
    </w:rPr>
  </w:style>
  <w:style w:type="character" w:customStyle="1" w:styleId="4-Lista1-PASCaracter">
    <w:name w:val="4-Lista1-PAS Caracter"/>
    <w:basedOn w:val="DefaultParagraphFont"/>
    <w:link w:val="4-Lista1-PAS"/>
    <w:rsid w:val="00D262C0"/>
    <w:rPr>
      <w:rFonts w:ascii="Times New Roman" w:eastAsia="Arial" w:hAnsi="Times New Roman" w:cs="Times New Roman"/>
      <w:sz w:val="24"/>
      <w:szCs w:val="24"/>
    </w:rPr>
  </w:style>
  <w:style w:type="character" w:customStyle="1" w:styleId="5-SubtitluGeneral-PASCaracter">
    <w:name w:val="5-SubtitluGeneral-PAS Caracter"/>
    <w:basedOn w:val="3-Paragraf-PASCaracter"/>
    <w:link w:val="5-SubtitluGeneral-PAS"/>
    <w:rsid w:val="00E927DB"/>
    <w:rPr>
      <w:rFonts w:ascii="Times New Roman" w:eastAsia="Arial" w:hAnsi="Times New Roman" w:cs="Times New Roman"/>
      <w:b/>
      <w:color w:val="000000"/>
      <w:sz w:val="24"/>
      <w:szCs w:val="24"/>
    </w:rPr>
  </w:style>
  <w:style w:type="paragraph" w:styleId="Title">
    <w:name w:val="Title"/>
    <w:basedOn w:val="Normal"/>
    <w:next w:val="Normal"/>
    <w:link w:val="TitleChar"/>
    <w:uiPriority w:val="10"/>
    <w:qFormat/>
    <w:rsid w:val="008D370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700"/>
    <w:rPr>
      <w:rFonts w:asciiTheme="majorHAnsi" w:eastAsiaTheme="majorEastAsia" w:hAnsiTheme="majorHAnsi" w:cstheme="majorBidi"/>
      <w:spacing w:val="-10"/>
      <w:kern w:val="28"/>
      <w:sz w:val="56"/>
      <w:szCs w:val="56"/>
    </w:rPr>
  </w:style>
  <w:style w:type="table" w:customStyle="1" w:styleId="8-Tabel-PAS">
    <w:name w:val="8-Tabel-PAS"/>
    <w:basedOn w:val="TableProfessional"/>
    <w:uiPriority w:val="99"/>
    <w:rsid w:val="003F48B8"/>
    <w:pPr>
      <w:spacing w:after="0"/>
      <w:jc w:val="center"/>
    </w:pPr>
    <w:rPr>
      <w:rFonts w:ascii="Arial" w:eastAsiaTheme="minorEastAsia" w:hAnsi="Arial"/>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noWrap/>
      <w:vAlign w:val="center"/>
    </w:tcPr>
    <w:tblStylePr w:type="firstRow">
      <w:pPr>
        <w:jc w:val="center"/>
      </w:pPr>
      <w:rPr>
        <w:rFonts w:ascii="Arial" w:hAnsi="Arial" w:cs="Arial" w:hint="default"/>
        <w:b/>
        <w:bCs/>
        <w:color w:val="auto"/>
        <w:sz w:val="24"/>
        <w:szCs w:val="24"/>
      </w:rPr>
      <w:tblPr/>
      <w:tcPr>
        <w:tcBorders>
          <w:tl2br w:val="none" w:sz="0" w:space="0" w:color="auto"/>
          <w:tr2bl w:val="none" w:sz="0" w:space="0" w:color="auto"/>
        </w:tcBorders>
        <w:shd w:val="clear" w:color="auto" w:fill="F2F2F2" w:themeFill="background1" w:themeFillShade="F2"/>
      </w:tcPr>
    </w:tblStylePr>
    <w:tblStylePr w:type="lastRow">
      <w:rPr>
        <w:i/>
        <w:iCs/>
      </w:rPr>
    </w:tblStylePr>
    <w:tblStylePr w:type="lastCol">
      <w:rPr>
        <w:i/>
        <w:iCs/>
      </w:rPr>
    </w:tblStylePr>
  </w:style>
  <w:style w:type="table" w:styleId="TableProfessional">
    <w:name w:val="Table Professional"/>
    <w:basedOn w:val="TableNormal"/>
    <w:uiPriority w:val="99"/>
    <w:semiHidden/>
    <w:unhideWhenUsed/>
    <w:rsid w:val="003F48B8"/>
    <w:pPr>
      <w:spacing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0">
    <w:name w:val="TableGrid"/>
    <w:rsid w:val="00BE301B"/>
    <w:pPr>
      <w:spacing w:after="0" w:line="240" w:lineRule="auto"/>
    </w:pPr>
    <w:rPr>
      <w:rFonts w:eastAsiaTheme="minorEastAsia"/>
      <w:lang w:val="en-US"/>
    </w:rPr>
    <w:tblPr>
      <w:tblCellMar>
        <w:top w:w="0" w:type="dxa"/>
        <w:left w:w="0" w:type="dxa"/>
        <w:bottom w:w="0" w:type="dxa"/>
        <w:right w:w="0" w:type="dxa"/>
      </w:tblCellMar>
    </w:tblPr>
  </w:style>
  <w:style w:type="paragraph" w:customStyle="1" w:styleId="5-SubtitluCenter-PAS">
    <w:name w:val="5-SubtitluCenter-PAS"/>
    <w:basedOn w:val="2-SubTitlu1-PAS"/>
    <w:link w:val="5-SubtitluCenter-PASCaracter"/>
    <w:autoRedefine/>
    <w:qFormat/>
    <w:rsid w:val="00BE301B"/>
    <w:pPr>
      <w:tabs>
        <w:tab w:val="clear" w:pos="1276"/>
      </w:tabs>
      <w:spacing w:before="0"/>
    </w:pPr>
  </w:style>
  <w:style w:type="character" w:customStyle="1" w:styleId="5-SubtitluCenter-PASCaracter">
    <w:name w:val="5-SubtitluCenter-PAS Caracter"/>
    <w:basedOn w:val="2-SubTitlu1-PASCaracter"/>
    <w:link w:val="5-SubtitluCenter-PAS"/>
    <w:rsid w:val="00BE301B"/>
    <w:rPr>
      <w:rFonts w:ascii="Arial" w:eastAsia="Times New Roman" w:hAnsi="Arial" w:cs="Times New Roman"/>
      <w:b/>
      <w:spacing w:val="-10"/>
      <w:kern w:val="28"/>
      <w:sz w:val="24"/>
      <w:szCs w:val="24"/>
      <w:lang w:val="en-US"/>
    </w:rPr>
  </w:style>
  <w:style w:type="paragraph" w:customStyle="1" w:styleId="2-SubTitlu2-PAS">
    <w:name w:val="2-SubTitlu2-PAS"/>
    <w:basedOn w:val="1-Capitol-PAS"/>
    <w:link w:val="2-SubTitlu2-PASCaracter"/>
    <w:autoRedefine/>
    <w:qFormat/>
    <w:rsid w:val="00BE301B"/>
    <w:pPr>
      <w:spacing w:before="240" w:after="120" w:line="276" w:lineRule="auto"/>
      <w:ind w:left="720" w:firstLine="0"/>
    </w:pPr>
  </w:style>
  <w:style w:type="character" w:customStyle="1" w:styleId="2-SubTitlu2-PASCaracter">
    <w:name w:val="2-SubTitlu2-PAS Caracter"/>
    <w:basedOn w:val="1-Capitol-PASCaracter"/>
    <w:link w:val="2-SubTitlu2-PAS"/>
    <w:rsid w:val="00BE301B"/>
    <w:rPr>
      <w:rFonts w:ascii="Arial" w:eastAsia="Times New Roman" w:hAnsi="Arial" w:cs="Arial"/>
      <w:b/>
      <w:spacing w:val="-1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87299">
      <w:bodyDiv w:val="1"/>
      <w:marLeft w:val="0"/>
      <w:marRight w:val="0"/>
      <w:marTop w:val="0"/>
      <w:marBottom w:val="0"/>
      <w:divBdr>
        <w:top w:val="none" w:sz="0" w:space="0" w:color="auto"/>
        <w:left w:val="none" w:sz="0" w:space="0" w:color="auto"/>
        <w:bottom w:val="none" w:sz="0" w:space="0" w:color="auto"/>
        <w:right w:val="none" w:sz="0" w:space="0" w:color="auto"/>
      </w:divBdr>
    </w:div>
    <w:div w:id="97139339">
      <w:bodyDiv w:val="1"/>
      <w:marLeft w:val="0"/>
      <w:marRight w:val="0"/>
      <w:marTop w:val="0"/>
      <w:marBottom w:val="0"/>
      <w:divBdr>
        <w:top w:val="none" w:sz="0" w:space="0" w:color="auto"/>
        <w:left w:val="none" w:sz="0" w:space="0" w:color="auto"/>
        <w:bottom w:val="none" w:sz="0" w:space="0" w:color="auto"/>
        <w:right w:val="none" w:sz="0" w:space="0" w:color="auto"/>
      </w:divBdr>
    </w:div>
    <w:div w:id="192618287">
      <w:bodyDiv w:val="1"/>
      <w:marLeft w:val="0"/>
      <w:marRight w:val="0"/>
      <w:marTop w:val="0"/>
      <w:marBottom w:val="0"/>
      <w:divBdr>
        <w:top w:val="none" w:sz="0" w:space="0" w:color="auto"/>
        <w:left w:val="none" w:sz="0" w:space="0" w:color="auto"/>
        <w:bottom w:val="none" w:sz="0" w:space="0" w:color="auto"/>
        <w:right w:val="none" w:sz="0" w:space="0" w:color="auto"/>
      </w:divBdr>
    </w:div>
    <w:div w:id="310331464">
      <w:bodyDiv w:val="1"/>
      <w:marLeft w:val="0"/>
      <w:marRight w:val="0"/>
      <w:marTop w:val="0"/>
      <w:marBottom w:val="0"/>
      <w:divBdr>
        <w:top w:val="none" w:sz="0" w:space="0" w:color="auto"/>
        <w:left w:val="none" w:sz="0" w:space="0" w:color="auto"/>
        <w:bottom w:val="none" w:sz="0" w:space="0" w:color="auto"/>
        <w:right w:val="none" w:sz="0" w:space="0" w:color="auto"/>
      </w:divBdr>
    </w:div>
    <w:div w:id="357584178">
      <w:bodyDiv w:val="1"/>
      <w:marLeft w:val="0"/>
      <w:marRight w:val="0"/>
      <w:marTop w:val="0"/>
      <w:marBottom w:val="0"/>
      <w:divBdr>
        <w:top w:val="none" w:sz="0" w:space="0" w:color="auto"/>
        <w:left w:val="none" w:sz="0" w:space="0" w:color="auto"/>
        <w:bottom w:val="none" w:sz="0" w:space="0" w:color="auto"/>
        <w:right w:val="none" w:sz="0" w:space="0" w:color="auto"/>
      </w:divBdr>
    </w:div>
    <w:div w:id="499346844">
      <w:bodyDiv w:val="1"/>
      <w:marLeft w:val="0"/>
      <w:marRight w:val="0"/>
      <w:marTop w:val="0"/>
      <w:marBottom w:val="0"/>
      <w:divBdr>
        <w:top w:val="none" w:sz="0" w:space="0" w:color="auto"/>
        <w:left w:val="none" w:sz="0" w:space="0" w:color="auto"/>
        <w:bottom w:val="none" w:sz="0" w:space="0" w:color="auto"/>
        <w:right w:val="none" w:sz="0" w:space="0" w:color="auto"/>
      </w:divBdr>
    </w:div>
    <w:div w:id="508562532">
      <w:bodyDiv w:val="1"/>
      <w:marLeft w:val="0"/>
      <w:marRight w:val="0"/>
      <w:marTop w:val="0"/>
      <w:marBottom w:val="0"/>
      <w:divBdr>
        <w:top w:val="none" w:sz="0" w:space="0" w:color="auto"/>
        <w:left w:val="none" w:sz="0" w:space="0" w:color="auto"/>
        <w:bottom w:val="none" w:sz="0" w:space="0" w:color="auto"/>
        <w:right w:val="none" w:sz="0" w:space="0" w:color="auto"/>
      </w:divBdr>
      <w:divsChild>
        <w:div w:id="274676491">
          <w:marLeft w:val="0"/>
          <w:marRight w:val="0"/>
          <w:marTop w:val="0"/>
          <w:marBottom w:val="0"/>
          <w:divBdr>
            <w:top w:val="none" w:sz="0" w:space="0" w:color="auto"/>
            <w:left w:val="none" w:sz="0" w:space="0" w:color="auto"/>
            <w:bottom w:val="none" w:sz="0" w:space="0" w:color="auto"/>
            <w:right w:val="none" w:sz="0" w:space="0" w:color="auto"/>
          </w:divBdr>
          <w:divsChild>
            <w:div w:id="571894031">
              <w:marLeft w:val="0"/>
              <w:marRight w:val="0"/>
              <w:marTop w:val="0"/>
              <w:marBottom w:val="0"/>
              <w:divBdr>
                <w:top w:val="none" w:sz="0" w:space="0" w:color="auto"/>
                <w:left w:val="none" w:sz="0" w:space="0" w:color="auto"/>
                <w:bottom w:val="none" w:sz="0" w:space="0" w:color="auto"/>
                <w:right w:val="none" w:sz="0" w:space="0" w:color="auto"/>
              </w:divBdr>
              <w:divsChild>
                <w:div w:id="1065223082">
                  <w:marLeft w:val="0"/>
                  <w:marRight w:val="0"/>
                  <w:marTop w:val="0"/>
                  <w:marBottom w:val="0"/>
                  <w:divBdr>
                    <w:top w:val="none" w:sz="0" w:space="0" w:color="auto"/>
                    <w:left w:val="none" w:sz="0" w:space="0" w:color="auto"/>
                    <w:bottom w:val="none" w:sz="0" w:space="0" w:color="auto"/>
                    <w:right w:val="none" w:sz="0" w:space="0" w:color="auto"/>
                  </w:divBdr>
                  <w:divsChild>
                    <w:div w:id="16505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88252">
      <w:bodyDiv w:val="1"/>
      <w:marLeft w:val="0"/>
      <w:marRight w:val="0"/>
      <w:marTop w:val="0"/>
      <w:marBottom w:val="0"/>
      <w:divBdr>
        <w:top w:val="none" w:sz="0" w:space="0" w:color="auto"/>
        <w:left w:val="none" w:sz="0" w:space="0" w:color="auto"/>
        <w:bottom w:val="none" w:sz="0" w:space="0" w:color="auto"/>
        <w:right w:val="none" w:sz="0" w:space="0" w:color="auto"/>
      </w:divBdr>
    </w:div>
    <w:div w:id="733892144">
      <w:bodyDiv w:val="1"/>
      <w:marLeft w:val="0"/>
      <w:marRight w:val="0"/>
      <w:marTop w:val="0"/>
      <w:marBottom w:val="0"/>
      <w:divBdr>
        <w:top w:val="none" w:sz="0" w:space="0" w:color="auto"/>
        <w:left w:val="none" w:sz="0" w:space="0" w:color="auto"/>
        <w:bottom w:val="none" w:sz="0" w:space="0" w:color="auto"/>
        <w:right w:val="none" w:sz="0" w:space="0" w:color="auto"/>
      </w:divBdr>
    </w:div>
    <w:div w:id="859588939">
      <w:bodyDiv w:val="1"/>
      <w:marLeft w:val="0"/>
      <w:marRight w:val="0"/>
      <w:marTop w:val="0"/>
      <w:marBottom w:val="0"/>
      <w:divBdr>
        <w:top w:val="none" w:sz="0" w:space="0" w:color="auto"/>
        <w:left w:val="none" w:sz="0" w:space="0" w:color="auto"/>
        <w:bottom w:val="none" w:sz="0" w:space="0" w:color="auto"/>
        <w:right w:val="none" w:sz="0" w:space="0" w:color="auto"/>
      </w:divBdr>
    </w:div>
    <w:div w:id="939721995">
      <w:bodyDiv w:val="1"/>
      <w:marLeft w:val="0"/>
      <w:marRight w:val="0"/>
      <w:marTop w:val="0"/>
      <w:marBottom w:val="0"/>
      <w:divBdr>
        <w:top w:val="none" w:sz="0" w:space="0" w:color="auto"/>
        <w:left w:val="none" w:sz="0" w:space="0" w:color="auto"/>
        <w:bottom w:val="none" w:sz="0" w:space="0" w:color="auto"/>
        <w:right w:val="none" w:sz="0" w:space="0" w:color="auto"/>
      </w:divBdr>
    </w:div>
    <w:div w:id="969284633">
      <w:bodyDiv w:val="1"/>
      <w:marLeft w:val="0"/>
      <w:marRight w:val="0"/>
      <w:marTop w:val="0"/>
      <w:marBottom w:val="0"/>
      <w:divBdr>
        <w:top w:val="none" w:sz="0" w:space="0" w:color="auto"/>
        <w:left w:val="none" w:sz="0" w:space="0" w:color="auto"/>
        <w:bottom w:val="none" w:sz="0" w:space="0" w:color="auto"/>
        <w:right w:val="none" w:sz="0" w:space="0" w:color="auto"/>
      </w:divBdr>
    </w:div>
    <w:div w:id="1473984464">
      <w:bodyDiv w:val="1"/>
      <w:marLeft w:val="0"/>
      <w:marRight w:val="0"/>
      <w:marTop w:val="0"/>
      <w:marBottom w:val="0"/>
      <w:divBdr>
        <w:top w:val="none" w:sz="0" w:space="0" w:color="auto"/>
        <w:left w:val="none" w:sz="0" w:space="0" w:color="auto"/>
        <w:bottom w:val="none" w:sz="0" w:space="0" w:color="auto"/>
        <w:right w:val="none" w:sz="0" w:space="0" w:color="auto"/>
      </w:divBdr>
    </w:div>
    <w:div w:id="1508474516">
      <w:bodyDiv w:val="1"/>
      <w:marLeft w:val="0"/>
      <w:marRight w:val="0"/>
      <w:marTop w:val="0"/>
      <w:marBottom w:val="0"/>
      <w:divBdr>
        <w:top w:val="none" w:sz="0" w:space="0" w:color="auto"/>
        <w:left w:val="none" w:sz="0" w:space="0" w:color="auto"/>
        <w:bottom w:val="none" w:sz="0" w:space="0" w:color="auto"/>
        <w:right w:val="none" w:sz="0" w:space="0" w:color="auto"/>
      </w:divBdr>
    </w:div>
    <w:div w:id="1511522673">
      <w:bodyDiv w:val="1"/>
      <w:marLeft w:val="0"/>
      <w:marRight w:val="0"/>
      <w:marTop w:val="0"/>
      <w:marBottom w:val="0"/>
      <w:divBdr>
        <w:top w:val="none" w:sz="0" w:space="0" w:color="auto"/>
        <w:left w:val="none" w:sz="0" w:space="0" w:color="auto"/>
        <w:bottom w:val="none" w:sz="0" w:space="0" w:color="auto"/>
        <w:right w:val="none" w:sz="0" w:space="0" w:color="auto"/>
      </w:divBdr>
    </w:div>
    <w:div w:id="1524171613">
      <w:bodyDiv w:val="1"/>
      <w:marLeft w:val="0"/>
      <w:marRight w:val="0"/>
      <w:marTop w:val="0"/>
      <w:marBottom w:val="0"/>
      <w:divBdr>
        <w:top w:val="none" w:sz="0" w:space="0" w:color="auto"/>
        <w:left w:val="none" w:sz="0" w:space="0" w:color="auto"/>
        <w:bottom w:val="none" w:sz="0" w:space="0" w:color="auto"/>
        <w:right w:val="none" w:sz="0" w:space="0" w:color="auto"/>
      </w:divBdr>
    </w:div>
    <w:div w:id="1579631356">
      <w:bodyDiv w:val="1"/>
      <w:marLeft w:val="0"/>
      <w:marRight w:val="0"/>
      <w:marTop w:val="0"/>
      <w:marBottom w:val="0"/>
      <w:divBdr>
        <w:top w:val="none" w:sz="0" w:space="0" w:color="auto"/>
        <w:left w:val="none" w:sz="0" w:space="0" w:color="auto"/>
        <w:bottom w:val="none" w:sz="0" w:space="0" w:color="auto"/>
        <w:right w:val="none" w:sz="0" w:space="0" w:color="auto"/>
      </w:divBdr>
    </w:div>
    <w:div w:id="1687827806">
      <w:bodyDiv w:val="1"/>
      <w:marLeft w:val="0"/>
      <w:marRight w:val="0"/>
      <w:marTop w:val="0"/>
      <w:marBottom w:val="0"/>
      <w:divBdr>
        <w:top w:val="none" w:sz="0" w:space="0" w:color="auto"/>
        <w:left w:val="none" w:sz="0" w:space="0" w:color="auto"/>
        <w:bottom w:val="none" w:sz="0" w:space="0" w:color="auto"/>
        <w:right w:val="none" w:sz="0" w:space="0" w:color="auto"/>
      </w:divBdr>
    </w:div>
    <w:div w:id="202612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raed.ro/wp-content/uploads/2017/10/PRAI-NORD-VEST-2016-2025.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a\Documents\&#536;abloane%20particularizate%20Office\Antet%20LTG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7984B-2D66-41F3-9137-764B4D637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LTGM</Template>
  <TotalTime>38</TotalTime>
  <Pages>1</Pages>
  <Words>7753</Words>
  <Characters>44195</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Secretara</dc:creator>
  <cp:lastModifiedBy>Liceul Tehnologic GRIGORE MOISIL</cp:lastModifiedBy>
  <cp:revision>10</cp:revision>
  <cp:lastPrinted>2024-03-06T06:44:00Z</cp:lastPrinted>
  <dcterms:created xsi:type="dcterms:W3CDTF">2024-11-14T07:11:00Z</dcterms:created>
  <dcterms:modified xsi:type="dcterms:W3CDTF">2024-11-15T13:56:00Z</dcterms:modified>
</cp:coreProperties>
</file>